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EA4310" w14:textId="0E92ED5F" w:rsidR="00613629" w:rsidRDefault="00613629" w:rsidP="006F4D35">
      <w:pPr>
        <w:bidi/>
        <w:spacing w:line="360" w:lineRule="auto"/>
        <w:jc w:val="both"/>
        <w:rPr>
          <w:rFonts w:cs="David"/>
          <w:rtl/>
        </w:rPr>
      </w:pPr>
      <w:r>
        <w:rPr>
          <w:rFonts w:cs="David" w:hint="cs"/>
          <w:rtl/>
        </w:rPr>
        <w:t>8.7.2020</w:t>
      </w:r>
    </w:p>
    <w:p w14:paraId="3C7A7ECE" w14:textId="425F6919" w:rsidR="00613629" w:rsidRDefault="00613629" w:rsidP="00613629">
      <w:pPr>
        <w:bidi/>
        <w:spacing w:line="360" w:lineRule="auto"/>
        <w:jc w:val="both"/>
        <w:rPr>
          <w:rFonts w:cs="David"/>
          <w:rtl/>
        </w:rPr>
      </w:pPr>
    </w:p>
    <w:p w14:paraId="6265C57E" w14:textId="77777777" w:rsidR="00692EE6" w:rsidRDefault="00692EE6" w:rsidP="00613629">
      <w:pPr>
        <w:bidi/>
        <w:spacing w:line="360" w:lineRule="auto"/>
        <w:jc w:val="center"/>
        <w:rPr>
          <w:rFonts w:cs="David"/>
          <w:b/>
          <w:bCs/>
          <w:sz w:val="32"/>
          <w:szCs w:val="32"/>
          <w:u w:val="single"/>
          <w:rtl/>
        </w:rPr>
      </w:pPr>
    </w:p>
    <w:p w14:paraId="6B64BAC7" w14:textId="24FEEA0D" w:rsidR="00613629" w:rsidRDefault="00613629" w:rsidP="00692EE6">
      <w:pPr>
        <w:bidi/>
        <w:spacing w:line="360" w:lineRule="auto"/>
        <w:jc w:val="center"/>
        <w:rPr>
          <w:rFonts w:cs="David"/>
          <w:b/>
          <w:bCs/>
          <w:sz w:val="32"/>
          <w:szCs w:val="32"/>
          <w:u w:val="single"/>
          <w:rtl/>
        </w:rPr>
      </w:pPr>
      <w:r w:rsidRPr="00613629">
        <w:rPr>
          <w:rFonts w:cs="David"/>
          <w:b/>
          <w:bCs/>
          <w:sz w:val="32"/>
          <w:szCs w:val="32"/>
          <w:u w:val="single"/>
          <w:rtl/>
        </w:rPr>
        <w:t>החלוקה האזורית הפנימית ומספר המועמדים לכל אזור</w:t>
      </w:r>
      <w:r>
        <w:rPr>
          <w:rFonts w:cs="David" w:hint="cs"/>
          <w:b/>
          <w:bCs/>
          <w:sz w:val="32"/>
          <w:szCs w:val="32"/>
          <w:u w:val="single"/>
          <w:rtl/>
        </w:rPr>
        <w:t xml:space="preserve">. </w:t>
      </w:r>
    </w:p>
    <w:p w14:paraId="249D81C9" w14:textId="57CC9FCF" w:rsidR="00613629" w:rsidRDefault="00A7220A" w:rsidP="00A7220A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 xml:space="preserve">הקדמה: </w:t>
      </w:r>
    </w:p>
    <w:p w14:paraId="7283BC99" w14:textId="2ED55AA3" w:rsidR="00692EE6" w:rsidRPr="00692EE6" w:rsidRDefault="00103641" w:rsidP="00966FFA">
      <w:pPr>
        <w:bidi/>
        <w:spacing w:line="360" w:lineRule="auto"/>
        <w:jc w:val="both"/>
        <w:rPr>
          <w:rFonts w:cs="David"/>
          <w:color w:val="FF0000"/>
          <w:sz w:val="24"/>
          <w:szCs w:val="24"/>
        </w:rPr>
      </w:pPr>
      <w:r>
        <w:rPr>
          <w:rFonts w:ascii="Calibri" w:eastAsia="Calibri" w:hAnsi="Calibri" w:cs="Arial" w:hint="cs"/>
          <w:sz w:val="24"/>
          <w:szCs w:val="24"/>
          <w:rtl/>
        </w:rPr>
        <w:t>מס</w:t>
      </w:r>
      <w:r w:rsidR="00A7220A" w:rsidRPr="00103641">
        <w:rPr>
          <w:rFonts w:ascii="Calibri" w:eastAsia="Calibri" w:hAnsi="Calibri" w:cs="Arial" w:hint="cs"/>
          <w:sz w:val="24"/>
          <w:szCs w:val="24"/>
          <w:rtl/>
        </w:rPr>
        <w:t>מך</w:t>
      </w:r>
      <w:r w:rsidR="00A7220A">
        <w:rPr>
          <w:rFonts w:cs="David" w:hint="cs"/>
          <w:sz w:val="24"/>
          <w:szCs w:val="24"/>
          <w:rtl/>
        </w:rPr>
        <w:t xml:space="preserve"> זה כולל</w:t>
      </w:r>
      <w:r w:rsidR="005D4369">
        <w:rPr>
          <w:rFonts w:cs="David" w:hint="cs"/>
          <w:sz w:val="24"/>
          <w:szCs w:val="24"/>
          <w:rtl/>
        </w:rPr>
        <w:t xml:space="preserve"> שמונה ט</w:t>
      </w:r>
      <w:bookmarkStart w:id="0" w:name="_GoBack"/>
      <w:bookmarkEnd w:id="0"/>
      <w:r w:rsidR="005D4369">
        <w:rPr>
          <w:rFonts w:cs="David" w:hint="cs"/>
          <w:sz w:val="24"/>
          <w:szCs w:val="24"/>
          <w:rtl/>
        </w:rPr>
        <w:t xml:space="preserve">בלאות המצינות את שמות הרחובות בכל אזור בתחום </w:t>
      </w:r>
      <w:proofErr w:type="spellStart"/>
      <w:r w:rsidR="005D4369">
        <w:rPr>
          <w:rFonts w:cs="David" w:hint="cs"/>
          <w:sz w:val="24"/>
          <w:szCs w:val="24"/>
          <w:rtl/>
        </w:rPr>
        <w:t>מינהל</w:t>
      </w:r>
      <w:proofErr w:type="spellEnd"/>
      <w:r w:rsidR="005D4369">
        <w:rPr>
          <w:rFonts w:cs="David" w:hint="cs"/>
          <w:sz w:val="24"/>
          <w:szCs w:val="24"/>
          <w:rtl/>
        </w:rPr>
        <w:t xml:space="preserve"> קהילתי אשכולות. </w:t>
      </w:r>
      <w:r w:rsidR="00692EE6">
        <w:rPr>
          <w:rFonts w:cs="David" w:hint="cs"/>
          <w:sz w:val="24"/>
          <w:szCs w:val="24"/>
          <w:rtl/>
        </w:rPr>
        <w:t>לכל שכונה יהיה נציג אחד אשר ייצג את השכונה בתור חבר</w:t>
      </w:r>
      <w:r w:rsidR="005D4369">
        <w:rPr>
          <w:rFonts w:cs="David" w:hint="cs"/>
          <w:sz w:val="24"/>
          <w:szCs w:val="24"/>
          <w:rtl/>
        </w:rPr>
        <w:t xml:space="preserve"> הנהלה</w:t>
      </w:r>
      <w:r w:rsidR="00692EE6">
        <w:rPr>
          <w:rFonts w:cs="David" w:hint="cs"/>
          <w:sz w:val="24"/>
          <w:szCs w:val="24"/>
          <w:rtl/>
        </w:rPr>
        <w:t xml:space="preserve">, מלבד שכונת 'שמואל הנביא' אשר </w:t>
      </w:r>
      <w:r w:rsidR="005D4369">
        <w:rPr>
          <w:rFonts w:cs="David" w:hint="cs"/>
          <w:sz w:val="24"/>
          <w:szCs w:val="24"/>
          <w:rtl/>
        </w:rPr>
        <w:t>ל</w:t>
      </w:r>
      <w:r w:rsidR="00692EE6">
        <w:rPr>
          <w:rFonts w:cs="David" w:hint="cs"/>
          <w:sz w:val="24"/>
          <w:szCs w:val="24"/>
          <w:rtl/>
        </w:rPr>
        <w:t xml:space="preserve">ה יבחרו שני נציגים </w:t>
      </w:r>
      <w:r w:rsidR="00692EE6">
        <w:rPr>
          <w:rFonts w:cs="David"/>
          <w:sz w:val="24"/>
          <w:szCs w:val="24"/>
          <w:rtl/>
        </w:rPr>
        <w:t>–</w:t>
      </w:r>
      <w:r w:rsidR="00692EE6">
        <w:rPr>
          <w:rFonts w:cs="David" w:hint="cs"/>
          <w:sz w:val="24"/>
          <w:szCs w:val="24"/>
          <w:rtl/>
        </w:rPr>
        <w:t xml:space="preserve"> סך </w:t>
      </w:r>
      <w:proofErr w:type="spellStart"/>
      <w:r w:rsidR="00692EE6">
        <w:rPr>
          <w:rFonts w:cs="David" w:hint="cs"/>
          <w:sz w:val="24"/>
          <w:szCs w:val="24"/>
          <w:rtl/>
        </w:rPr>
        <w:t>הכל</w:t>
      </w:r>
      <w:proofErr w:type="spellEnd"/>
      <w:r w:rsidR="00692EE6">
        <w:rPr>
          <w:rFonts w:cs="David" w:hint="cs"/>
          <w:sz w:val="24"/>
          <w:szCs w:val="24"/>
          <w:rtl/>
        </w:rPr>
        <w:t xml:space="preserve"> </w:t>
      </w:r>
      <w:r w:rsidR="005D4369">
        <w:rPr>
          <w:rFonts w:cs="David" w:hint="cs"/>
          <w:sz w:val="24"/>
          <w:szCs w:val="24"/>
          <w:rtl/>
        </w:rPr>
        <w:t xml:space="preserve">תשעה </w:t>
      </w:r>
      <w:r w:rsidR="00692EE6">
        <w:rPr>
          <w:rFonts w:cs="David" w:hint="cs"/>
          <w:sz w:val="24"/>
          <w:szCs w:val="24"/>
          <w:rtl/>
        </w:rPr>
        <w:t xml:space="preserve">נציגים מהשכונות. </w:t>
      </w:r>
    </w:p>
    <w:p w14:paraId="614FA9C3" w14:textId="43587C86" w:rsidR="00613629" w:rsidRDefault="00613629" w:rsidP="00613629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0186B398" w14:textId="6D30E365" w:rsidR="00D575C6" w:rsidRDefault="00C51C33" w:rsidP="00C51C33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 xml:space="preserve">שכונת </w:t>
      </w:r>
      <w:proofErr w:type="spellStart"/>
      <w:r>
        <w:rPr>
          <w:rFonts w:cs="David" w:hint="cs"/>
          <w:b/>
          <w:bCs/>
          <w:sz w:val="24"/>
          <w:szCs w:val="24"/>
          <w:u w:val="single"/>
          <w:rtl/>
        </w:rPr>
        <w:t>סנהדריה</w:t>
      </w:r>
      <w:proofErr w:type="spellEnd"/>
      <w:r>
        <w:rPr>
          <w:rFonts w:cs="David" w:hint="cs"/>
          <w:b/>
          <w:bCs/>
          <w:sz w:val="24"/>
          <w:szCs w:val="24"/>
          <w:u w:val="single"/>
          <w:rtl/>
        </w:rPr>
        <w:t xml:space="preserve"> המורחבת </w:t>
      </w:r>
    </w:p>
    <w:tbl>
      <w:tblPr>
        <w:tblpPr w:leftFromText="180" w:rightFromText="180" w:vertAnchor="page" w:horzAnchor="margin" w:tblpXSpec="right" w:tblpY="4863"/>
        <w:bidiVisual/>
        <w:tblW w:w="5417" w:type="dxa"/>
        <w:tblLook w:val="04A0" w:firstRow="1" w:lastRow="0" w:firstColumn="1" w:lastColumn="0" w:noHBand="0" w:noVBand="1"/>
      </w:tblPr>
      <w:tblGrid>
        <w:gridCol w:w="1075"/>
        <w:gridCol w:w="1744"/>
        <w:gridCol w:w="1299"/>
        <w:gridCol w:w="1299"/>
      </w:tblGrid>
      <w:tr w:rsidR="003931E8" w:rsidRPr="00C51C33" w14:paraId="3E8D17F7" w14:textId="77777777" w:rsidTr="003931E8">
        <w:trPr>
          <w:trHeight w:val="1103"/>
        </w:trPr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8D1FF"/>
            <w:noWrap/>
            <w:vAlign w:val="center"/>
            <w:hideMark/>
          </w:tcPr>
          <w:p w14:paraId="234B68B0" w14:textId="77777777" w:rsidR="003931E8" w:rsidRPr="00C51C33" w:rsidRDefault="003931E8" w:rsidP="006F4D35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</w:rPr>
            </w:pPr>
            <w:r w:rsidRPr="00C51C33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>אזור / שכונה</w:t>
            </w:r>
          </w:p>
        </w:tc>
        <w:tc>
          <w:tcPr>
            <w:tcW w:w="17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8D1FF"/>
            <w:vAlign w:val="center"/>
            <w:hideMark/>
          </w:tcPr>
          <w:p w14:paraId="1EFBFC75" w14:textId="77777777" w:rsidR="003931E8" w:rsidRPr="00C51C33" w:rsidRDefault="003931E8" w:rsidP="006F4D35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C51C33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רחובות המרכיבים כל אזור 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8D1FF"/>
            <w:vAlign w:val="center"/>
            <w:hideMark/>
          </w:tcPr>
          <w:p w14:paraId="4410EA26" w14:textId="77777777" w:rsidR="003931E8" w:rsidRPr="00C51C33" w:rsidRDefault="003931E8" w:rsidP="006F4D35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C51C33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רחובות </w:t>
            </w:r>
            <w:r w:rsidRPr="00C51C33"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המשתייכי</w:t>
            </w:r>
            <w:r w:rsidRPr="00C51C33">
              <w:rPr>
                <w:rFonts w:ascii="David" w:eastAsia="Times New Roman" w:hAnsi="David" w:cs="David" w:hint="eastAsia"/>
                <w:b/>
                <w:bCs/>
                <w:color w:val="000000"/>
                <w:sz w:val="24"/>
                <w:szCs w:val="24"/>
                <w:rtl/>
              </w:rPr>
              <w:t>ם</w:t>
            </w:r>
            <w:r w:rsidRPr="00C51C33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 למספר אזורי בחירה 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E8D1FF"/>
            <w:vAlign w:val="center"/>
            <w:hideMark/>
          </w:tcPr>
          <w:p w14:paraId="57F37EE2" w14:textId="77777777" w:rsidR="003931E8" w:rsidRPr="00C51C33" w:rsidRDefault="003931E8" w:rsidP="006F4D35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C51C33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מספרי הבתים </w:t>
            </w:r>
            <w:r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ה</w:t>
            </w:r>
            <w:r w:rsidRPr="00C51C33"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משתייכי</w:t>
            </w:r>
            <w:r w:rsidRPr="00C51C33">
              <w:rPr>
                <w:rFonts w:ascii="David" w:eastAsia="Times New Roman" w:hAnsi="David" w:cs="David" w:hint="eastAsia"/>
                <w:b/>
                <w:bCs/>
                <w:color w:val="000000"/>
                <w:sz w:val="24"/>
                <w:szCs w:val="24"/>
                <w:rtl/>
              </w:rPr>
              <w:t>ם</w:t>
            </w:r>
            <w:r w:rsidRPr="00C51C33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 לאזור הבחירה- אשכולות </w:t>
            </w:r>
          </w:p>
        </w:tc>
      </w:tr>
      <w:tr w:rsidR="003931E8" w:rsidRPr="00C51C33" w14:paraId="379A3B06" w14:textId="77777777" w:rsidTr="003931E8">
        <w:trPr>
          <w:trHeight w:val="1645"/>
        </w:trPr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10FC32" w14:textId="77777777" w:rsidR="003931E8" w:rsidRDefault="003931E8" w:rsidP="006F4D35">
            <w:pPr>
              <w:bidi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proofErr w:type="spellStart"/>
            <w:r w:rsidRPr="00C51C33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סנהדריה</w:t>
            </w:r>
            <w:proofErr w:type="spellEnd"/>
            <w:r w:rsidRPr="00C51C33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 xml:space="preserve"> המורחבת</w:t>
            </w:r>
          </w:p>
          <w:p w14:paraId="45DD2FE1" w14:textId="18192BCB" w:rsidR="003931E8" w:rsidRPr="00C51C33" w:rsidRDefault="003931E8" w:rsidP="00966FFA">
            <w:pPr>
              <w:bidi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rtl/>
              </w:rPr>
              <w:t>0521</w:t>
            </w:r>
            <w:r w:rsidRPr="00C51C33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299B6" w14:textId="77777777" w:rsidR="003931E8" w:rsidRPr="00C51C33" w:rsidRDefault="003931E8" w:rsidP="006F4D35">
            <w:pPr>
              <w:bidi/>
              <w:spacing w:line="240" w:lineRule="auto"/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</w:pPr>
            <w:r w:rsidRPr="00C51C33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ים סוף, מעגלי </w:t>
            </w:r>
            <w:proofErr w:type="spellStart"/>
            <w:r w:rsidRPr="00C51C33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הרי"ם</w:t>
            </w:r>
            <w:proofErr w:type="spellEnd"/>
            <w:r w:rsidRPr="00C51C33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 לוין, מעלות </w:t>
            </w:r>
            <w:proofErr w:type="spellStart"/>
            <w:r w:rsidRPr="00C51C33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דושינסקי</w:t>
            </w:r>
            <w:proofErr w:type="spellEnd"/>
            <w:r w:rsidRPr="00C51C33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 , מבוא האדמו"ר </w:t>
            </w:r>
            <w:proofErr w:type="spellStart"/>
            <w:r w:rsidRPr="00C51C33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מויז'ניץ</w:t>
            </w:r>
            <w:proofErr w:type="spellEnd"/>
            <w:r w:rsidRPr="00C51C33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, בן ציון אטון , חכם עזרא עטיה </w:t>
            </w: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FC631" w14:textId="77777777" w:rsidR="003931E8" w:rsidRPr="00C51C33" w:rsidRDefault="003931E8" w:rsidP="006F4D35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rtl/>
              </w:rPr>
            </w:pPr>
            <w:r w:rsidRPr="00C51C33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30EEF" w14:textId="4DD73977" w:rsidR="003931E8" w:rsidRPr="003931E8" w:rsidRDefault="003931E8" w:rsidP="003931E8">
            <w:pPr>
              <w:spacing w:line="240" w:lineRule="auto"/>
              <w:jc w:val="center"/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</w:pPr>
            <w:r w:rsidRPr="003931E8">
              <w:rPr>
                <w:rFonts w:ascii="David" w:eastAsia="Times New Roman" w:hAnsi="David" w:cs="David" w:hint="cs"/>
                <w:color w:val="000000"/>
                <w:sz w:val="24"/>
                <w:szCs w:val="24"/>
                <w:rtl/>
              </w:rPr>
              <w:t>כל המספרים</w:t>
            </w:r>
          </w:p>
        </w:tc>
      </w:tr>
    </w:tbl>
    <w:p w14:paraId="6C63E318" w14:textId="0790800C" w:rsidR="00D575C6" w:rsidRDefault="00C51C33" w:rsidP="00D575C6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40835F31" wp14:editId="429836A2">
            <wp:simplePos x="0" y="0"/>
            <wp:positionH relativeFrom="column">
              <wp:posOffset>788</wp:posOffset>
            </wp:positionH>
            <wp:positionV relativeFrom="paragraph">
              <wp:posOffset>247015</wp:posOffset>
            </wp:positionV>
            <wp:extent cx="2025650" cy="1844040"/>
            <wp:effectExtent l="0" t="0" r="0" b="3810"/>
            <wp:wrapThrough wrapText="bothSides">
              <wp:wrapPolygon edited="0">
                <wp:start x="0" y="0"/>
                <wp:lineTo x="0" y="21421"/>
                <wp:lineTo x="21329" y="21421"/>
                <wp:lineTo x="21329" y="0"/>
                <wp:lineTo x="0" y="0"/>
              </wp:wrapPolygon>
            </wp:wrapThrough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3442D" w14:textId="3B57711F" w:rsidR="00D575C6" w:rsidRDefault="00D575C6" w:rsidP="00D575C6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2096C65F" w14:textId="77777777" w:rsidR="00D575C6" w:rsidRDefault="00D575C6" w:rsidP="00D575C6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150D78B0" w14:textId="77777777" w:rsidR="00D575C6" w:rsidRDefault="00D575C6" w:rsidP="00D575C6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46E70C32" w14:textId="77777777" w:rsidR="00D575C6" w:rsidRDefault="00D575C6" w:rsidP="00D575C6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2AD94F9F" w14:textId="77777777" w:rsidR="00D575C6" w:rsidRDefault="00D575C6" w:rsidP="00D575C6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6C399B15" w14:textId="636021B7" w:rsidR="00D575C6" w:rsidRDefault="00D575C6" w:rsidP="00D575C6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4CDC62F1" w14:textId="77777777" w:rsidR="00D575C6" w:rsidRDefault="00D575C6" w:rsidP="00D575C6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6CE11043" w14:textId="7909A967" w:rsidR="00D575C6" w:rsidRDefault="00045878" w:rsidP="00D575C6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13F34A06" wp14:editId="305CF9C9">
            <wp:simplePos x="0" y="0"/>
            <wp:positionH relativeFrom="column">
              <wp:posOffset>0</wp:posOffset>
            </wp:positionH>
            <wp:positionV relativeFrom="paragraph">
              <wp:posOffset>16926</wp:posOffset>
            </wp:positionV>
            <wp:extent cx="2078355" cy="2002155"/>
            <wp:effectExtent l="0" t="0" r="0" b="0"/>
            <wp:wrapThrough wrapText="bothSides">
              <wp:wrapPolygon edited="0">
                <wp:start x="0" y="0"/>
                <wp:lineTo x="0" y="21374"/>
                <wp:lineTo x="21382" y="21374"/>
                <wp:lineTo x="21382" y="0"/>
                <wp:lineTo x="0" y="0"/>
              </wp:wrapPolygon>
            </wp:wrapThrough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C33">
        <w:rPr>
          <w:rFonts w:cs="David" w:hint="cs"/>
          <w:b/>
          <w:bCs/>
          <w:sz w:val="24"/>
          <w:szCs w:val="24"/>
          <w:u w:val="single"/>
          <w:rtl/>
        </w:rPr>
        <w:t xml:space="preserve">שכונת </w:t>
      </w:r>
      <w:proofErr w:type="spellStart"/>
      <w:r w:rsidR="00C51C33">
        <w:rPr>
          <w:rFonts w:cs="David" w:hint="cs"/>
          <w:b/>
          <w:bCs/>
          <w:sz w:val="24"/>
          <w:szCs w:val="24"/>
          <w:u w:val="single"/>
          <w:rtl/>
        </w:rPr>
        <w:t>סנהדריה</w:t>
      </w:r>
      <w:proofErr w:type="spellEnd"/>
      <w:r w:rsidR="00C51C33">
        <w:rPr>
          <w:rFonts w:cs="David" w:hint="cs"/>
          <w:b/>
          <w:bCs/>
          <w:sz w:val="24"/>
          <w:szCs w:val="24"/>
          <w:u w:val="single"/>
          <w:rtl/>
        </w:rPr>
        <w:t xml:space="preserve"> הוותיקה </w:t>
      </w:r>
    </w:p>
    <w:tbl>
      <w:tblPr>
        <w:tblpPr w:leftFromText="180" w:rightFromText="180" w:vertAnchor="text" w:horzAnchor="margin" w:tblpXSpec="right" w:tblpY="22"/>
        <w:bidiVisual/>
        <w:tblW w:w="5677" w:type="dxa"/>
        <w:tblLook w:val="04A0" w:firstRow="1" w:lastRow="0" w:firstColumn="1" w:lastColumn="0" w:noHBand="0" w:noVBand="1"/>
      </w:tblPr>
      <w:tblGrid>
        <w:gridCol w:w="1002"/>
        <w:gridCol w:w="2074"/>
        <w:gridCol w:w="1299"/>
        <w:gridCol w:w="1302"/>
      </w:tblGrid>
      <w:tr w:rsidR="003931E8" w:rsidRPr="00045878" w14:paraId="51DA8ADD" w14:textId="77777777" w:rsidTr="003931E8">
        <w:trPr>
          <w:trHeight w:val="371"/>
        </w:trPr>
        <w:tc>
          <w:tcPr>
            <w:tcW w:w="10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1B79F412" w14:textId="77777777" w:rsidR="003931E8" w:rsidRPr="00045878" w:rsidRDefault="003931E8" w:rsidP="00045878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</w:rPr>
            </w:pPr>
            <w:r w:rsidRPr="00045878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>אזור / שכונה</w:t>
            </w:r>
          </w:p>
        </w:tc>
        <w:tc>
          <w:tcPr>
            <w:tcW w:w="20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30951F85" w14:textId="77777777" w:rsidR="003931E8" w:rsidRPr="00045878" w:rsidRDefault="003931E8" w:rsidP="00045878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045878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רחובות המרכיבים כל אזור 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3E70802" w14:textId="05A3BB96" w:rsidR="003931E8" w:rsidRPr="00045878" w:rsidRDefault="003931E8" w:rsidP="00045878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045878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רחובות </w:t>
            </w:r>
            <w:r w:rsidRPr="00045878"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המשתייכי</w:t>
            </w:r>
            <w:r w:rsidRPr="00045878">
              <w:rPr>
                <w:rFonts w:ascii="David" w:eastAsia="Times New Roman" w:hAnsi="David" w:cs="David" w:hint="eastAsia"/>
                <w:b/>
                <w:bCs/>
                <w:color w:val="000000"/>
                <w:sz w:val="24"/>
                <w:szCs w:val="24"/>
                <w:rtl/>
              </w:rPr>
              <w:t>ם</w:t>
            </w:r>
            <w:r w:rsidRPr="00045878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 למספר אזורי בחירה </w:t>
            </w:r>
          </w:p>
        </w:tc>
        <w:tc>
          <w:tcPr>
            <w:tcW w:w="130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312B14A3" w14:textId="4C058E0C" w:rsidR="003931E8" w:rsidRPr="00045878" w:rsidRDefault="003931E8" w:rsidP="00045878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045878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מספרי הבתים </w:t>
            </w:r>
            <w:r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ה</w:t>
            </w:r>
            <w:r w:rsidRPr="00045878"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משתייכי</w:t>
            </w:r>
            <w:r w:rsidRPr="00045878">
              <w:rPr>
                <w:rFonts w:ascii="David" w:eastAsia="Times New Roman" w:hAnsi="David" w:cs="David" w:hint="eastAsia"/>
                <w:b/>
                <w:bCs/>
                <w:color w:val="000000"/>
                <w:sz w:val="24"/>
                <w:szCs w:val="24"/>
                <w:rtl/>
              </w:rPr>
              <w:t>ם</w:t>
            </w:r>
            <w:r w:rsidRPr="00045878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 לאזור הבחירה- אשכולות </w:t>
            </w:r>
          </w:p>
        </w:tc>
      </w:tr>
      <w:tr w:rsidR="003931E8" w:rsidRPr="00045878" w14:paraId="0336FB3E" w14:textId="77777777" w:rsidTr="003931E8">
        <w:trPr>
          <w:trHeight w:val="736"/>
        </w:trPr>
        <w:tc>
          <w:tcPr>
            <w:tcW w:w="10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7A4B4" w14:textId="77777777" w:rsidR="003931E8" w:rsidRDefault="003931E8" w:rsidP="003931E8">
            <w:pPr>
              <w:bidi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proofErr w:type="spellStart"/>
            <w:r w:rsidRPr="00045878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סנהדריה</w:t>
            </w:r>
            <w:proofErr w:type="spellEnd"/>
            <w:r w:rsidRPr="00045878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 xml:space="preserve"> </w:t>
            </w:r>
            <w:proofErr w:type="spellStart"/>
            <w:r w:rsidRPr="00045878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>הותיקה</w:t>
            </w:r>
            <w:proofErr w:type="spellEnd"/>
            <w:r w:rsidRPr="00045878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 xml:space="preserve"> </w:t>
            </w:r>
          </w:p>
          <w:p w14:paraId="480E2CDB" w14:textId="5C6EA159" w:rsidR="003931E8" w:rsidRPr="00045878" w:rsidRDefault="003931E8" w:rsidP="003931E8">
            <w:pPr>
              <w:bidi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rtl/>
              </w:rPr>
              <w:t>0515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BAEF7" w14:textId="77777777" w:rsidR="003931E8" w:rsidRPr="00045878" w:rsidRDefault="003931E8" w:rsidP="003931E8">
            <w:pPr>
              <w:bidi/>
              <w:spacing w:line="240" w:lineRule="auto"/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</w:pPr>
            <w:r w:rsidRPr="00045878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ים סוף, אופירה, ליבנה, </w:t>
            </w:r>
            <w:proofErr w:type="spellStart"/>
            <w:r w:rsidRPr="00045878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אלעשה</w:t>
            </w:r>
            <w:proofErr w:type="spellEnd"/>
            <w:r w:rsidRPr="00045878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, מיכל , אחינועם, הרב בלוי, </w:t>
            </w:r>
            <w:proofErr w:type="spellStart"/>
            <w:r w:rsidRPr="00045878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הרא"ם</w:t>
            </w:r>
            <w:proofErr w:type="spellEnd"/>
            <w:r w:rsidRPr="00045878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, שאול המלך, אוריאל, הסנהדרין, האדמו"רים </w:t>
            </w:r>
            <w:proofErr w:type="spellStart"/>
            <w:r w:rsidRPr="00045878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ליינער</w:t>
            </w:r>
            <w:proofErr w:type="spellEnd"/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418AB" w14:textId="77777777" w:rsidR="003931E8" w:rsidRPr="00045878" w:rsidRDefault="003931E8" w:rsidP="003931E8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rtl/>
              </w:rPr>
            </w:pPr>
            <w:r w:rsidRPr="00045878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10EC" w14:textId="36D293C8" w:rsidR="003931E8" w:rsidRPr="00045878" w:rsidRDefault="003931E8" w:rsidP="003931E8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931E8">
              <w:rPr>
                <w:rFonts w:ascii="David" w:eastAsia="Times New Roman" w:hAnsi="David" w:cs="David" w:hint="cs"/>
                <w:color w:val="000000"/>
                <w:sz w:val="24"/>
                <w:szCs w:val="24"/>
                <w:rtl/>
              </w:rPr>
              <w:t>כל המספרים</w:t>
            </w:r>
          </w:p>
        </w:tc>
      </w:tr>
    </w:tbl>
    <w:p w14:paraId="3F26947A" w14:textId="514F546D" w:rsidR="00C51C33" w:rsidRDefault="00C51C33" w:rsidP="00C51C33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103FE72C" w14:textId="77777777" w:rsidR="003931E8" w:rsidRDefault="003931E8" w:rsidP="006F4D35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1A5597E0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5F050867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71817D79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0D9C4A14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0D72E542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0ADB721E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03285085" w14:textId="0BD1CE13" w:rsidR="006F4D35" w:rsidRPr="00D575C6" w:rsidRDefault="006F4D35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40672" behindDoc="0" locked="0" layoutInCell="1" allowOverlap="1" wp14:anchorId="73906BB1" wp14:editId="558DA44A">
            <wp:simplePos x="0" y="0"/>
            <wp:positionH relativeFrom="column">
              <wp:posOffset>0</wp:posOffset>
            </wp:positionH>
            <wp:positionV relativeFrom="paragraph">
              <wp:posOffset>147320</wp:posOffset>
            </wp:positionV>
            <wp:extent cx="2171700" cy="1900505"/>
            <wp:effectExtent l="0" t="0" r="0" b="5080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6" cy="1909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David" w:hint="cs"/>
          <w:b/>
          <w:bCs/>
          <w:sz w:val="24"/>
          <w:szCs w:val="24"/>
          <w:u w:val="single"/>
          <w:rtl/>
        </w:rPr>
        <w:t>שכונת שמואל הנביא</w:t>
      </w:r>
    </w:p>
    <w:tbl>
      <w:tblPr>
        <w:bidiVisual/>
        <w:tblW w:w="5216" w:type="dxa"/>
        <w:tblLook w:val="04A0" w:firstRow="1" w:lastRow="0" w:firstColumn="1" w:lastColumn="0" w:noHBand="0" w:noVBand="1"/>
      </w:tblPr>
      <w:tblGrid>
        <w:gridCol w:w="1324"/>
        <w:gridCol w:w="1139"/>
        <w:gridCol w:w="1391"/>
        <w:gridCol w:w="1362"/>
      </w:tblGrid>
      <w:tr w:rsidR="003931E8" w:rsidRPr="006F4D35" w14:paraId="617165E4" w14:textId="77777777" w:rsidTr="003931E8">
        <w:trPr>
          <w:trHeight w:val="597"/>
        </w:trPr>
        <w:tc>
          <w:tcPr>
            <w:tcW w:w="1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14:paraId="4257ADA5" w14:textId="77777777" w:rsidR="003931E8" w:rsidRPr="006F4D35" w:rsidRDefault="003931E8" w:rsidP="006F4D35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</w:rPr>
            </w:pPr>
            <w:r w:rsidRPr="006F4D35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>אזור / שכונה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8AD727A" w14:textId="77777777" w:rsidR="003931E8" w:rsidRPr="006F4D35" w:rsidRDefault="003931E8" w:rsidP="006F4D35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6F4D35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רחובות המרכיבים כל אזור </w:t>
            </w:r>
          </w:p>
        </w:tc>
        <w:tc>
          <w:tcPr>
            <w:tcW w:w="13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10D7C7F" w14:textId="25E56D7D" w:rsidR="003931E8" w:rsidRPr="006F4D35" w:rsidRDefault="003931E8" w:rsidP="006F4D35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6F4D35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רחובות </w:t>
            </w:r>
            <w:r w:rsidRPr="006F4D35"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המשתייכי</w:t>
            </w:r>
            <w:r w:rsidRPr="006F4D35">
              <w:rPr>
                <w:rFonts w:ascii="David" w:eastAsia="Times New Roman" w:hAnsi="David" w:cs="David" w:hint="eastAsia"/>
                <w:b/>
                <w:bCs/>
                <w:color w:val="000000"/>
                <w:sz w:val="24"/>
                <w:szCs w:val="24"/>
                <w:rtl/>
              </w:rPr>
              <w:t>ם</w:t>
            </w:r>
            <w:r w:rsidRPr="006F4D35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 למספר אזורי בחירה </w:t>
            </w:r>
          </w:p>
        </w:tc>
        <w:tc>
          <w:tcPr>
            <w:tcW w:w="136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D6E0D99" w14:textId="2C0D5BF8" w:rsidR="003931E8" w:rsidRPr="006F4D35" w:rsidRDefault="003931E8" w:rsidP="006F4D35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6F4D35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מספרי הבתים </w:t>
            </w:r>
            <w:r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ה</w:t>
            </w:r>
            <w:r w:rsidRPr="006F4D35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>משת</w:t>
            </w:r>
            <w:r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י</w:t>
            </w:r>
            <w:r w:rsidRPr="006F4D35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יכים לאזור הבחירה- אשכולות </w:t>
            </w:r>
          </w:p>
        </w:tc>
      </w:tr>
      <w:tr w:rsidR="003931E8" w:rsidRPr="006F4D35" w14:paraId="3714DA55" w14:textId="77777777" w:rsidTr="003931E8">
        <w:trPr>
          <w:trHeight w:val="597"/>
        </w:trPr>
        <w:tc>
          <w:tcPr>
            <w:tcW w:w="1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F0DD6" w14:textId="77777777" w:rsidR="003931E8" w:rsidRDefault="003931E8" w:rsidP="003931E8">
            <w:pPr>
              <w:bidi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 w:rsidRPr="006F4D35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 xml:space="preserve">שמואל הנביא </w:t>
            </w:r>
          </w:p>
          <w:p w14:paraId="565ED0F1" w14:textId="201B1BED" w:rsidR="003931E8" w:rsidRPr="006F4D35" w:rsidRDefault="003931E8" w:rsidP="003931E8">
            <w:pPr>
              <w:bidi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rtl/>
              </w:rPr>
              <w:t>0531+0532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283B9" w14:textId="77777777" w:rsidR="003931E8" w:rsidRPr="006F4D35" w:rsidRDefault="003931E8" w:rsidP="003931E8">
            <w:pPr>
              <w:bidi/>
              <w:spacing w:line="240" w:lineRule="auto"/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</w:pPr>
            <w:r w:rsidRPr="006F4D35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חטיבת הראל, עץ הדר, ארץ חפץ, מגן האלף, פיתוחי חותם </w:t>
            </w: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3FF56" w14:textId="77777777" w:rsidR="003931E8" w:rsidRPr="006F4D35" w:rsidRDefault="003931E8" w:rsidP="003931E8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rtl/>
              </w:rPr>
            </w:pPr>
            <w:r w:rsidRPr="006F4D35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769BE" w14:textId="1CCF0C24" w:rsidR="003931E8" w:rsidRPr="006F4D35" w:rsidRDefault="003931E8" w:rsidP="003931E8">
            <w:pPr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3931E8">
              <w:rPr>
                <w:rFonts w:ascii="David" w:eastAsia="Times New Roman" w:hAnsi="David" w:cs="David" w:hint="cs"/>
                <w:color w:val="000000"/>
                <w:sz w:val="24"/>
                <w:szCs w:val="24"/>
                <w:rtl/>
              </w:rPr>
              <w:t>כל המספרים</w:t>
            </w:r>
          </w:p>
        </w:tc>
      </w:tr>
    </w:tbl>
    <w:p w14:paraId="73EC3361" w14:textId="520DC0C5" w:rsidR="00D575C6" w:rsidRPr="006F4D35" w:rsidRDefault="00D575C6" w:rsidP="00D575C6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7080C875" w14:textId="77777777" w:rsidR="006F4D35" w:rsidRDefault="006F4D35" w:rsidP="006F4D35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3F1902D6" w14:textId="77777777" w:rsidR="00D575C6" w:rsidRDefault="00D575C6" w:rsidP="00D575C6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0EB3AAB7" w14:textId="0E79BB31" w:rsidR="00D575C6" w:rsidRDefault="00B2056E" w:rsidP="00D575C6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>שכונת רמת אשכול (מערב)</w:t>
      </w:r>
    </w:p>
    <w:p w14:paraId="76A2FB20" w14:textId="5A5F5B70" w:rsidR="00D575C6" w:rsidRDefault="00D575C6" w:rsidP="00D575C6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tbl>
      <w:tblPr>
        <w:tblpPr w:leftFromText="180" w:rightFromText="180" w:vertAnchor="page" w:horzAnchor="margin" w:tblpXSpec="right" w:tblpY="2731"/>
        <w:bidiVisual/>
        <w:tblW w:w="5029" w:type="dxa"/>
        <w:tblLook w:val="04A0" w:firstRow="1" w:lastRow="0" w:firstColumn="1" w:lastColumn="0" w:noHBand="0" w:noVBand="1"/>
      </w:tblPr>
      <w:tblGrid>
        <w:gridCol w:w="781"/>
        <w:gridCol w:w="1650"/>
        <w:gridCol w:w="1299"/>
        <w:gridCol w:w="1299"/>
      </w:tblGrid>
      <w:tr w:rsidR="003931E8" w:rsidRPr="00045878" w14:paraId="1F107526" w14:textId="77777777" w:rsidTr="003931E8">
        <w:trPr>
          <w:trHeight w:val="884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7E8FF"/>
            <w:noWrap/>
            <w:vAlign w:val="center"/>
            <w:hideMark/>
          </w:tcPr>
          <w:p w14:paraId="1CBBEAB6" w14:textId="77777777" w:rsidR="003931E8" w:rsidRPr="00045878" w:rsidRDefault="003931E8" w:rsidP="006F4D35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</w:rPr>
            </w:pPr>
            <w:r w:rsidRPr="00045878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>אזור / שכונה</w:t>
            </w:r>
          </w:p>
        </w:tc>
        <w:tc>
          <w:tcPr>
            <w:tcW w:w="16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7E8FF"/>
            <w:vAlign w:val="center"/>
            <w:hideMark/>
          </w:tcPr>
          <w:p w14:paraId="702802C9" w14:textId="77777777" w:rsidR="003931E8" w:rsidRPr="00045878" w:rsidRDefault="003931E8" w:rsidP="006F4D35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045878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רחובות המרכיבים כל אזור 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7E8FF"/>
            <w:vAlign w:val="center"/>
            <w:hideMark/>
          </w:tcPr>
          <w:p w14:paraId="49FFBB7A" w14:textId="3F48FAB0" w:rsidR="003931E8" w:rsidRPr="00045878" w:rsidRDefault="003931E8" w:rsidP="006F4D35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045878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רחובות </w:t>
            </w:r>
            <w:r w:rsidRPr="00045878"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המשתייכי</w:t>
            </w:r>
            <w:r w:rsidRPr="00045878">
              <w:rPr>
                <w:rFonts w:ascii="David" w:eastAsia="Times New Roman" w:hAnsi="David" w:cs="David" w:hint="eastAsia"/>
                <w:b/>
                <w:bCs/>
                <w:color w:val="000000"/>
                <w:sz w:val="24"/>
                <w:szCs w:val="24"/>
                <w:rtl/>
              </w:rPr>
              <w:t>ם</w:t>
            </w:r>
            <w:r w:rsidRPr="00045878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 למספר אזורי בחירה 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7E8FF"/>
            <w:vAlign w:val="center"/>
            <w:hideMark/>
          </w:tcPr>
          <w:p w14:paraId="72C804DE" w14:textId="0BA7E081" w:rsidR="003931E8" w:rsidRPr="00045878" w:rsidRDefault="003931E8" w:rsidP="006F4D35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045878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מספרי הבתים </w:t>
            </w:r>
            <w:r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ה</w:t>
            </w:r>
            <w:r w:rsidRPr="00045878"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משתייכי</w:t>
            </w:r>
            <w:r w:rsidRPr="00045878">
              <w:rPr>
                <w:rFonts w:ascii="David" w:eastAsia="Times New Roman" w:hAnsi="David" w:cs="David" w:hint="eastAsia"/>
                <w:b/>
                <w:bCs/>
                <w:color w:val="000000"/>
                <w:sz w:val="24"/>
                <w:szCs w:val="24"/>
                <w:rtl/>
              </w:rPr>
              <w:t>ם</w:t>
            </w:r>
            <w:r w:rsidRPr="00045878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 לאזור הבחירה- אשכולות </w:t>
            </w:r>
          </w:p>
        </w:tc>
      </w:tr>
      <w:tr w:rsidR="003931E8" w:rsidRPr="00045878" w14:paraId="7DA5B394" w14:textId="77777777" w:rsidTr="003931E8">
        <w:trPr>
          <w:trHeight w:val="2189"/>
        </w:trPr>
        <w:tc>
          <w:tcPr>
            <w:tcW w:w="7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CBD82" w14:textId="77777777" w:rsidR="003931E8" w:rsidRDefault="003931E8" w:rsidP="006F4D35">
            <w:pPr>
              <w:bidi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 w:rsidRPr="00045878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 xml:space="preserve">רמת אשכול </w:t>
            </w:r>
          </w:p>
          <w:p w14:paraId="556AF7F6" w14:textId="2B50727F" w:rsidR="003931E8" w:rsidRPr="00045878" w:rsidRDefault="003931E8" w:rsidP="00966FFA">
            <w:pPr>
              <w:bidi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rtl/>
              </w:rPr>
              <w:t>0522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8B50" w14:textId="77777777" w:rsidR="003931E8" w:rsidRPr="00045878" w:rsidRDefault="003931E8" w:rsidP="006F4D35">
            <w:pPr>
              <w:bidi/>
              <w:spacing w:line="240" w:lineRule="auto"/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</w:pPr>
            <w:r w:rsidRPr="00045878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רמת הגולן, מבוא </w:t>
            </w:r>
            <w:proofErr w:type="spellStart"/>
            <w:r w:rsidRPr="00045878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צלמונה</w:t>
            </w:r>
            <w:proofErr w:type="spellEnd"/>
            <w:r w:rsidRPr="00045878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, מבוא די זהב, עציון גבר, יצחק בסאן, מעבר המתלה, נחל צין, מבוא רפידים, מבוא יוטבתה, משמר הגבול, מבוא </w:t>
            </w:r>
            <w:proofErr w:type="spellStart"/>
            <w:r w:rsidRPr="00045878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טמנע</w:t>
            </w:r>
            <w:proofErr w:type="spellEnd"/>
            <w:r w:rsidRPr="00045878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, עברונה, הר שפר, ים סוף </w:t>
            </w: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8219A" w14:textId="77777777" w:rsidR="003931E8" w:rsidRPr="00045878" w:rsidRDefault="003931E8" w:rsidP="006F4D35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</w:pPr>
            <w:r w:rsidRPr="00045878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 פראן (החלק המערבי) </w:t>
            </w: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EADC" w14:textId="77777777" w:rsidR="003931E8" w:rsidRPr="00045878" w:rsidRDefault="003931E8" w:rsidP="006F4D35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</w:pPr>
            <w:r w:rsidRPr="00045878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מס' 16 כניסות א, ב, ג</w:t>
            </w:r>
          </w:p>
        </w:tc>
      </w:tr>
    </w:tbl>
    <w:p w14:paraId="5103203F" w14:textId="1743BE91" w:rsidR="00D575C6" w:rsidRDefault="00B2056E" w:rsidP="00D575C6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24288" behindDoc="0" locked="0" layoutInCell="1" allowOverlap="1" wp14:anchorId="1C2BDE49" wp14:editId="6DC37411">
            <wp:simplePos x="0" y="0"/>
            <wp:positionH relativeFrom="column">
              <wp:posOffset>-4918</wp:posOffset>
            </wp:positionH>
            <wp:positionV relativeFrom="paragraph">
              <wp:posOffset>228305</wp:posOffset>
            </wp:positionV>
            <wp:extent cx="2158365" cy="2208530"/>
            <wp:effectExtent l="0" t="0" r="0" b="1270"/>
            <wp:wrapThrough wrapText="bothSides">
              <wp:wrapPolygon edited="0">
                <wp:start x="0" y="0"/>
                <wp:lineTo x="0" y="21426"/>
                <wp:lineTo x="21352" y="21426"/>
                <wp:lineTo x="21352" y="0"/>
                <wp:lineTo x="0" y="0"/>
              </wp:wrapPolygon>
            </wp:wrapThrough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3E0D3" w14:textId="77777777" w:rsidR="00D575C6" w:rsidRDefault="00D575C6" w:rsidP="00D575C6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77239C9D" w14:textId="77777777" w:rsidR="00411928" w:rsidRDefault="00411928" w:rsidP="0041192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0603FE9C" w14:textId="77777777" w:rsidR="003931E8" w:rsidRDefault="003931E8" w:rsidP="0041192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7EEDFF8F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34253E9A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7E44595E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7BCA73E3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6AAE5C73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1240BFAE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5B748260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53CD0996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226F1BD1" w14:textId="1FBA9403" w:rsidR="00D575C6" w:rsidRDefault="0041192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56032" behindDoc="0" locked="0" layoutInCell="1" allowOverlap="1" wp14:anchorId="469F606F" wp14:editId="726FC4BF">
            <wp:simplePos x="0" y="0"/>
            <wp:positionH relativeFrom="column">
              <wp:posOffset>0</wp:posOffset>
            </wp:positionH>
            <wp:positionV relativeFrom="paragraph">
              <wp:posOffset>241447</wp:posOffset>
            </wp:positionV>
            <wp:extent cx="2333874" cy="1881682"/>
            <wp:effectExtent l="0" t="0" r="9525" b="4445"/>
            <wp:wrapNone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874" cy="1881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David" w:hint="cs"/>
          <w:b/>
          <w:bCs/>
          <w:sz w:val="24"/>
          <w:szCs w:val="24"/>
          <w:u w:val="single"/>
          <w:rtl/>
        </w:rPr>
        <w:t>שכונת מעלות דפנה</w:t>
      </w:r>
    </w:p>
    <w:tbl>
      <w:tblPr>
        <w:bidiVisual/>
        <w:tblW w:w="5061" w:type="dxa"/>
        <w:tblInd w:w="118" w:type="dxa"/>
        <w:tblLook w:val="04A0" w:firstRow="1" w:lastRow="0" w:firstColumn="1" w:lastColumn="0" w:noHBand="0" w:noVBand="1"/>
      </w:tblPr>
      <w:tblGrid>
        <w:gridCol w:w="834"/>
        <w:gridCol w:w="1629"/>
        <w:gridCol w:w="1299"/>
        <w:gridCol w:w="1299"/>
      </w:tblGrid>
      <w:tr w:rsidR="003931E8" w:rsidRPr="00411928" w14:paraId="2B6E5007" w14:textId="77777777" w:rsidTr="003931E8">
        <w:trPr>
          <w:trHeight w:val="965"/>
        </w:trPr>
        <w:tc>
          <w:tcPr>
            <w:tcW w:w="8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36253"/>
            <w:noWrap/>
            <w:vAlign w:val="center"/>
            <w:hideMark/>
          </w:tcPr>
          <w:p w14:paraId="2D461B38" w14:textId="77777777" w:rsidR="003931E8" w:rsidRPr="00411928" w:rsidRDefault="003931E8" w:rsidP="00411928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</w:rPr>
            </w:pPr>
            <w:r w:rsidRPr="00411928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>אזור / שכונה</w:t>
            </w:r>
          </w:p>
        </w:tc>
        <w:tc>
          <w:tcPr>
            <w:tcW w:w="16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36253"/>
            <w:vAlign w:val="center"/>
            <w:hideMark/>
          </w:tcPr>
          <w:p w14:paraId="758F016B" w14:textId="77777777" w:rsidR="003931E8" w:rsidRPr="00411928" w:rsidRDefault="003931E8" w:rsidP="00411928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411928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רחובות המרכיבים כל אזור 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36253"/>
            <w:vAlign w:val="center"/>
            <w:hideMark/>
          </w:tcPr>
          <w:p w14:paraId="0A364A0E" w14:textId="162AC486" w:rsidR="003931E8" w:rsidRPr="00411928" w:rsidRDefault="003931E8" w:rsidP="00411928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411928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רחובות </w:t>
            </w:r>
            <w:r w:rsidRPr="00411928"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המשתייכי</w:t>
            </w:r>
            <w:r w:rsidRPr="00411928">
              <w:rPr>
                <w:rFonts w:ascii="David" w:eastAsia="Times New Roman" w:hAnsi="David" w:cs="David" w:hint="eastAsia"/>
                <w:b/>
                <w:bCs/>
                <w:color w:val="000000"/>
                <w:sz w:val="24"/>
                <w:szCs w:val="24"/>
                <w:rtl/>
              </w:rPr>
              <w:t>ם</w:t>
            </w:r>
            <w:r w:rsidRPr="00411928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 למספר אזורי בחירה 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36253"/>
            <w:vAlign w:val="center"/>
            <w:hideMark/>
          </w:tcPr>
          <w:p w14:paraId="5FC3A904" w14:textId="370212C4" w:rsidR="003931E8" w:rsidRPr="00411928" w:rsidRDefault="003931E8" w:rsidP="00411928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411928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מספרי הבתים </w:t>
            </w:r>
            <w:r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ה</w:t>
            </w:r>
            <w:r w:rsidRPr="00411928"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משתייכי</w:t>
            </w:r>
            <w:r w:rsidRPr="00411928">
              <w:rPr>
                <w:rFonts w:ascii="David" w:eastAsia="Times New Roman" w:hAnsi="David" w:cs="David" w:hint="eastAsia"/>
                <w:b/>
                <w:bCs/>
                <w:color w:val="000000"/>
                <w:sz w:val="24"/>
                <w:szCs w:val="24"/>
                <w:rtl/>
              </w:rPr>
              <w:t>ם</w:t>
            </w:r>
            <w:r w:rsidRPr="00411928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 לאזור הבחירה- אשכולות </w:t>
            </w:r>
          </w:p>
        </w:tc>
      </w:tr>
      <w:tr w:rsidR="003931E8" w:rsidRPr="00411928" w14:paraId="2100E2DB" w14:textId="77777777" w:rsidTr="003931E8">
        <w:trPr>
          <w:trHeight w:val="1441"/>
        </w:trPr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31142" w14:textId="77777777" w:rsidR="003931E8" w:rsidRDefault="003931E8" w:rsidP="003931E8">
            <w:pPr>
              <w:bidi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 w:rsidRPr="00411928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 xml:space="preserve">מעלות דפנה </w:t>
            </w:r>
          </w:p>
          <w:p w14:paraId="74F75085" w14:textId="77777777" w:rsidR="003931E8" w:rsidRDefault="003931E8" w:rsidP="003931E8">
            <w:pPr>
              <w:bidi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rtl/>
              </w:rPr>
              <w:t>0531+</w:t>
            </w:r>
          </w:p>
          <w:p w14:paraId="4200F57C" w14:textId="089458E6" w:rsidR="003931E8" w:rsidRPr="00411928" w:rsidRDefault="003931E8" w:rsidP="003931E8">
            <w:pPr>
              <w:bidi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rtl/>
              </w:rPr>
              <w:t>0532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660D3" w14:textId="77777777" w:rsidR="003931E8" w:rsidRPr="00411928" w:rsidRDefault="003931E8" w:rsidP="003931E8">
            <w:pPr>
              <w:bidi/>
              <w:spacing w:line="240" w:lineRule="auto"/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</w:pPr>
            <w:r w:rsidRPr="00411928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שלמה זלמן שרגאי, קרל נטר, מקווה ישראל, שדרות לוי אשכול, מחל, </w:t>
            </w:r>
            <w:proofErr w:type="spellStart"/>
            <w:r w:rsidRPr="00411928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סוקוניק</w:t>
            </w:r>
            <w:proofErr w:type="spellEnd"/>
            <w:r w:rsidRPr="00411928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, ויליאם אולברייט </w:t>
            </w: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D6321" w14:textId="77777777" w:rsidR="003931E8" w:rsidRPr="00411928" w:rsidRDefault="003931E8" w:rsidP="003931E8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rtl/>
              </w:rPr>
            </w:pPr>
            <w:r w:rsidRPr="00411928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D914" w14:textId="7786CCB0" w:rsidR="003931E8" w:rsidRPr="00411928" w:rsidRDefault="003931E8" w:rsidP="003931E8">
            <w:pPr>
              <w:spacing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3931E8">
              <w:rPr>
                <w:rFonts w:ascii="David" w:eastAsia="Times New Roman" w:hAnsi="David" w:cs="David" w:hint="cs"/>
                <w:color w:val="000000"/>
                <w:sz w:val="24"/>
                <w:szCs w:val="24"/>
                <w:rtl/>
              </w:rPr>
              <w:t>כל המספרים</w:t>
            </w:r>
          </w:p>
        </w:tc>
      </w:tr>
    </w:tbl>
    <w:p w14:paraId="0F6BFF2B" w14:textId="23C025F9" w:rsidR="00692EE6" w:rsidRDefault="00692EE6" w:rsidP="00D575C6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15757BF0" w14:textId="77777777" w:rsidR="003931E8" w:rsidRDefault="003931E8" w:rsidP="006F32D3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12EDF476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105450DD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0B84AB95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3B14A835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62655E4E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5398A772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58E95B01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5A4EC2E3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3DC9DB7D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12C2D4FB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319BAB23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140DE7A9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78ED42F5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5580726C" w14:textId="747CF5C3" w:rsidR="00411928" w:rsidRDefault="0041192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 xml:space="preserve">שכונת ארזי הבירה </w:t>
      </w:r>
    </w:p>
    <w:tbl>
      <w:tblPr>
        <w:tblpPr w:leftFromText="180" w:rightFromText="180" w:vertAnchor="text" w:horzAnchor="margin" w:tblpXSpec="right" w:tblpY="80"/>
        <w:bidiVisual/>
        <w:tblW w:w="5140" w:type="dxa"/>
        <w:tblLook w:val="04A0" w:firstRow="1" w:lastRow="0" w:firstColumn="1" w:lastColumn="0" w:noHBand="0" w:noVBand="1"/>
      </w:tblPr>
      <w:tblGrid>
        <w:gridCol w:w="829"/>
        <w:gridCol w:w="1535"/>
        <w:gridCol w:w="1299"/>
        <w:gridCol w:w="1477"/>
      </w:tblGrid>
      <w:tr w:rsidR="003931E8" w:rsidRPr="006F32D3" w14:paraId="6278764E" w14:textId="77777777" w:rsidTr="003931E8">
        <w:trPr>
          <w:trHeight w:val="686"/>
        </w:trPr>
        <w:tc>
          <w:tcPr>
            <w:tcW w:w="8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3695CCA9" w14:textId="77777777" w:rsidR="003931E8" w:rsidRPr="006F32D3" w:rsidRDefault="003931E8" w:rsidP="003931E8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</w:rPr>
            </w:pPr>
            <w:r w:rsidRPr="006F32D3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>אזור / שכונה</w:t>
            </w:r>
          </w:p>
        </w:tc>
        <w:tc>
          <w:tcPr>
            <w:tcW w:w="15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2BD9420B" w14:textId="77777777" w:rsidR="003931E8" w:rsidRPr="006F32D3" w:rsidRDefault="003931E8" w:rsidP="003931E8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6F32D3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רחובות המרכיבים כל אזור 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48C760E2" w14:textId="77777777" w:rsidR="003931E8" w:rsidRPr="006F32D3" w:rsidRDefault="003931E8" w:rsidP="003931E8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6F32D3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רחובות </w:t>
            </w:r>
            <w:r w:rsidRPr="006F32D3"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המשתייכי</w:t>
            </w:r>
            <w:r w:rsidRPr="006F32D3">
              <w:rPr>
                <w:rFonts w:ascii="David" w:eastAsia="Times New Roman" w:hAnsi="David" w:cs="David" w:hint="eastAsia"/>
                <w:b/>
                <w:bCs/>
                <w:color w:val="000000"/>
                <w:sz w:val="24"/>
                <w:szCs w:val="24"/>
                <w:rtl/>
              </w:rPr>
              <w:t>ם</w:t>
            </w:r>
            <w:r w:rsidRPr="006F32D3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 למספר אזורי בחירה </w:t>
            </w:r>
          </w:p>
        </w:tc>
        <w:tc>
          <w:tcPr>
            <w:tcW w:w="147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23DCA37B" w14:textId="77777777" w:rsidR="003931E8" w:rsidRPr="006F32D3" w:rsidRDefault="003931E8" w:rsidP="003931E8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6F32D3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מספרי הבתים </w:t>
            </w:r>
            <w:r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ה</w:t>
            </w:r>
            <w:r w:rsidRPr="006F32D3"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משתייכי</w:t>
            </w:r>
            <w:r w:rsidRPr="006F32D3">
              <w:rPr>
                <w:rFonts w:ascii="David" w:eastAsia="Times New Roman" w:hAnsi="David" w:cs="David" w:hint="eastAsia"/>
                <w:b/>
                <w:bCs/>
                <w:color w:val="000000"/>
                <w:sz w:val="24"/>
                <w:szCs w:val="24"/>
                <w:rtl/>
              </w:rPr>
              <w:t>ם</w:t>
            </w:r>
            <w:r w:rsidRPr="006F32D3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 לאזור הבחירה- אשכולות </w:t>
            </w:r>
          </w:p>
        </w:tc>
      </w:tr>
      <w:tr w:rsidR="003931E8" w:rsidRPr="006F32D3" w14:paraId="16DA0956" w14:textId="77777777" w:rsidTr="003931E8">
        <w:trPr>
          <w:trHeight w:val="1024"/>
        </w:trPr>
        <w:tc>
          <w:tcPr>
            <w:tcW w:w="8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F7942" w14:textId="77777777" w:rsidR="003931E8" w:rsidRDefault="003931E8" w:rsidP="003931E8">
            <w:pPr>
              <w:bidi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 w:rsidRPr="006F32D3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 xml:space="preserve">ארזי הבירה </w:t>
            </w:r>
          </w:p>
          <w:p w14:paraId="63BBBA88" w14:textId="77777777" w:rsidR="003931E8" w:rsidRPr="006F32D3" w:rsidRDefault="003931E8" w:rsidP="003931E8">
            <w:pPr>
              <w:bidi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rtl/>
              </w:rPr>
              <w:t>0533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FE047" w14:textId="77777777" w:rsidR="003931E8" w:rsidRPr="006F32D3" w:rsidRDefault="003931E8" w:rsidP="003931E8">
            <w:pPr>
              <w:bidi/>
              <w:spacing w:line="240" w:lineRule="auto"/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</w:pPr>
            <w:r w:rsidRPr="006F32D3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שמעון בצדיק, תדהר, ארזי הבירה, יקים, פתחיה, שמריה, </w:t>
            </w:r>
            <w:proofErr w:type="spellStart"/>
            <w:r w:rsidRPr="006F32D3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יהויריב</w:t>
            </w:r>
            <w:proofErr w:type="spellEnd"/>
            <w:r w:rsidRPr="006F32D3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, שמריה, גמול, משה זקס, שמואל הנביא</w:t>
            </w: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BDAB6" w14:textId="77777777" w:rsidR="003931E8" w:rsidRPr="006F32D3" w:rsidRDefault="003931E8" w:rsidP="003931E8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rtl/>
              </w:rPr>
            </w:pPr>
            <w:r w:rsidRPr="006F32D3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47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24691" w14:textId="0E2D0787" w:rsidR="003931E8" w:rsidRPr="006F32D3" w:rsidRDefault="003931E8" w:rsidP="003931E8">
            <w:pPr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3931E8">
              <w:rPr>
                <w:rFonts w:ascii="David" w:eastAsia="Times New Roman" w:hAnsi="David" w:cs="David" w:hint="cs"/>
                <w:color w:val="000000"/>
                <w:sz w:val="24"/>
                <w:szCs w:val="24"/>
                <w:rtl/>
              </w:rPr>
              <w:t>כל המספרים</w:t>
            </w:r>
          </w:p>
        </w:tc>
      </w:tr>
    </w:tbl>
    <w:p w14:paraId="24A84C65" w14:textId="6FBC00CA" w:rsidR="006F32D3" w:rsidRDefault="002344E1" w:rsidP="006F32D3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63200" behindDoc="0" locked="0" layoutInCell="1" allowOverlap="1" wp14:anchorId="4F58B6DC" wp14:editId="0FD4798F">
            <wp:simplePos x="0" y="0"/>
            <wp:positionH relativeFrom="column">
              <wp:posOffset>257712</wp:posOffset>
            </wp:positionH>
            <wp:positionV relativeFrom="paragraph">
              <wp:posOffset>15484</wp:posOffset>
            </wp:positionV>
            <wp:extent cx="1875693" cy="2197814"/>
            <wp:effectExtent l="0" t="0" r="0" b="0"/>
            <wp:wrapNone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693" cy="2197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FD8EA" w14:textId="74CA8636" w:rsidR="006F32D3" w:rsidRDefault="006F32D3" w:rsidP="006F32D3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022FF091" w14:textId="2390CFA7" w:rsidR="006F32D3" w:rsidRDefault="006F32D3" w:rsidP="006F32D3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3B9A13ED" w14:textId="222FCAEE" w:rsidR="006F32D3" w:rsidRDefault="006F32D3" w:rsidP="006F32D3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60067E13" w14:textId="580FA9A0" w:rsidR="006F32D3" w:rsidRDefault="006F32D3" w:rsidP="006F32D3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779E54BA" w14:textId="10254C66" w:rsidR="006F32D3" w:rsidRDefault="006F32D3" w:rsidP="006F32D3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01F09D08" w14:textId="06C4E353" w:rsidR="006F32D3" w:rsidRDefault="006F32D3" w:rsidP="006F32D3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4A518919" w14:textId="3505596B" w:rsidR="006F32D3" w:rsidRDefault="006F32D3" w:rsidP="006F32D3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29442428" w14:textId="362BD48B" w:rsidR="006F32D3" w:rsidRDefault="006F32D3" w:rsidP="006F32D3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4A85B34F" w14:textId="063CBD3D" w:rsidR="006F32D3" w:rsidRDefault="006F32D3" w:rsidP="006F32D3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633470F9" w14:textId="6DDEF9EA" w:rsidR="006F32D3" w:rsidRDefault="006F32D3" w:rsidP="006F32D3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1E2670B5" w14:textId="46872D47" w:rsidR="006F32D3" w:rsidRDefault="006F32D3" w:rsidP="006F32D3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028314A8" w14:textId="7DCA4AD2" w:rsidR="006F32D3" w:rsidRDefault="006F32D3" w:rsidP="006F32D3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7E714FC5" w14:textId="4841F199" w:rsidR="006F32D3" w:rsidRDefault="006F32D3" w:rsidP="006F32D3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 xml:space="preserve">שכונת בית ישראל </w:t>
      </w:r>
    </w:p>
    <w:tbl>
      <w:tblPr>
        <w:bidiVisual/>
        <w:tblW w:w="6631" w:type="dxa"/>
        <w:tblInd w:w="118" w:type="dxa"/>
        <w:tblLayout w:type="fixed"/>
        <w:tblLook w:val="04A0" w:firstRow="1" w:lastRow="0" w:firstColumn="1" w:lastColumn="0" w:noHBand="0" w:noVBand="1"/>
      </w:tblPr>
      <w:tblGrid>
        <w:gridCol w:w="915"/>
        <w:gridCol w:w="2314"/>
        <w:gridCol w:w="1560"/>
        <w:gridCol w:w="1842"/>
      </w:tblGrid>
      <w:tr w:rsidR="003931E8" w:rsidRPr="002344E1" w14:paraId="7E7579FC" w14:textId="77777777" w:rsidTr="003931E8">
        <w:trPr>
          <w:trHeight w:val="630"/>
        </w:trPr>
        <w:tc>
          <w:tcPr>
            <w:tcW w:w="9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14:paraId="4C6C1607" w14:textId="77777777" w:rsidR="003931E8" w:rsidRPr="002344E1" w:rsidRDefault="003931E8" w:rsidP="002344E1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</w:rPr>
            </w:pPr>
            <w:r w:rsidRPr="002344E1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>אזור / שכונה</w:t>
            </w:r>
          </w:p>
        </w:tc>
        <w:tc>
          <w:tcPr>
            <w:tcW w:w="23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6995E714" w14:textId="77777777" w:rsidR="003931E8" w:rsidRPr="002344E1" w:rsidRDefault="003931E8" w:rsidP="002344E1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2344E1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רחובות המרכיבים כל אזור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36CED09E" w14:textId="1EB2D4FC" w:rsidR="003931E8" w:rsidRPr="002344E1" w:rsidRDefault="003931E8" w:rsidP="002344E1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2344E1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רחובות </w:t>
            </w:r>
            <w:r w:rsidRPr="002344E1"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המשתייכי</w:t>
            </w:r>
            <w:r w:rsidRPr="002344E1">
              <w:rPr>
                <w:rFonts w:ascii="David" w:eastAsia="Times New Roman" w:hAnsi="David" w:cs="David" w:hint="eastAsia"/>
                <w:b/>
                <w:bCs/>
                <w:color w:val="000000"/>
                <w:sz w:val="24"/>
                <w:szCs w:val="24"/>
                <w:rtl/>
              </w:rPr>
              <w:t>ם</w:t>
            </w:r>
            <w:r w:rsidRPr="002344E1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 למספר אזורי בחירה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37261BE2" w14:textId="25D8AD31" w:rsidR="003931E8" w:rsidRPr="002344E1" w:rsidRDefault="003931E8" w:rsidP="002344E1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2344E1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מספרי הבתים </w:t>
            </w:r>
            <w:r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ה</w:t>
            </w:r>
            <w:r w:rsidRPr="002344E1"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משתייכי</w:t>
            </w:r>
            <w:r w:rsidRPr="002344E1">
              <w:rPr>
                <w:rFonts w:ascii="David" w:eastAsia="Times New Roman" w:hAnsi="David" w:cs="David" w:hint="eastAsia"/>
                <w:b/>
                <w:bCs/>
                <w:color w:val="000000"/>
                <w:sz w:val="24"/>
                <w:szCs w:val="24"/>
                <w:rtl/>
              </w:rPr>
              <w:t>ם</w:t>
            </w:r>
            <w:r w:rsidRPr="002344E1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 לאזור הבחירה- אשכולות </w:t>
            </w:r>
          </w:p>
        </w:tc>
      </w:tr>
      <w:tr w:rsidR="003931E8" w:rsidRPr="002344E1" w14:paraId="2EDD8032" w14:textId="77777777" w:rsidTr="003931E8">
        <w:trPr>
          <w:trHeight w:val="2170"/>
        </w:trPr>
        <w:tc>
          <w:tcPr>
            <w:tcW w:w="9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6D992" w14:textId="77777777" w:rsidR="003931E8" w:rsidRDefault="003931E8" w:rsidP="002344E1">
            <w:pPr>
              <w:bidi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 w:rsidRPr="002344E1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 xml:space="preserve">בית ישראל </w:t>
            </w:r>
          </w:p>
          <w:p w14:paraId="7BD5C45C" w14:textId="1BDAF00C" w:rsidR="003931E8" w:rsidRPr="002344E1" w:rsidRDefault="003931E8" w:rsidP="00966FFA">
            <w:pPr>
              <w:bidi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rtl/>
              </w:rPr>
              <w:t>0822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AFB86" w14:textId="77777777" w:rsidR="003931E8" w:rsidRPr="002344E1" w:rsidRDefault="003931E8" w:rsidP="002344E1">
            <w:pPr>
              <w:bidi/>
              <w:spacing w:line="240" w:lineRule="auto"/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</w:pPr>
            <w:r w:rsidRPr="002344E1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שמואל הנביא, הרב </w:t>
            </w:r>
            <w:proofErr w:type="spellStart"/>
            <w:r w:rsidRPr="002344E1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זוננפלד</w:t>
            </w:r>
            <w:proofErr w:type="spellEnd"/>
            <w:r w:rsidRPr="002344E1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, יוסף קארו, חכמי לובלין, הרב חיים שאול עבוד, הבעל שם טוב (</w:t>
            </w:r>
            <w:proofErr w:type="spellStart"/>
            <w:r w:rsidRPr="002344E1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הבעש"ט</w:t>
            </w:r>
            <w:proofErr w:type="spellEnd"/>
            <w:r w:rsidRPr="002344E1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), שמעון רוקח, חיים עוזר, ברוך רפפורט, בית </w:t>
            </w:r>
            <w:proofErr w:type="spellStart"/>
            <w:r w:rsidRPr="002344E1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שיראל</w:t>
            </w:r>
            <w:proofErr w:type="spellEnd"/>
            <w:r w:rsidRPr="002344E1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, שערי שמיים, חסדי </w:t>
            </w:r>
            <w:proofErr w:type="spellStart"/>
            <w:r w:rsidRPr="002344E1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קרלין</w:t>
            </w:r>
            <w:proofErr w:type="spellEnd"/>
            <w:r w:rsidRPr="002344E1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, הנגר, עמלים, סמטת האמונה, ראם, הרב נאה, שומרי אמונים 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0387E" w14:textId="77777777" w:rsidR="003931E8" w:rsidRPr="002344E1" w:rsidRDefault="003931E8" w:rsidP="002344E1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</w:pPr>
            <w:r w:rsidRPr="002344E1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בצלאל אשכנזי (מזרח)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1A6E" w14:textId="77777777" w:rsidR="003931E8" w:rsidRPr="002344E1" w:rsidRDefault="003931E8" w:rsidP="002344E1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</w:pPr>
            <w:r w:rsidRPr="002344E1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מס' 11, 13, 15,17</w:t>
            </w:r>
          </w:p>
        </w:tc>
      </w:tr>
      <w:tr w:rsidR="003931E8" w:rsidRPr="002344E1" w14:paraId="46E61E25" w14:textId="77777777" w:rsidTr="003931E8">
        <w:trPr>
          <w:trHeight w:val="930"/>
        </w:trPr>
        <w:tc>
          <w:tcPr>
            <w:tcW w:w="9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BC81F" w14:textId="77777777" w:rsidR="003931E8" w:rsidRPr="002344E1" w:rsidRDefault="003931E8" w:rsidP="002344E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 w:rsidRPr="002344E1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0B74" w14:textId="77777777" w:rsidR="003931E8" w:rsidRPr="002344E1" w:rsidRDefault="003931E8" w:rsidP="002344E1">
            <w:pPr>
              <w:bidi/>
              <w:spacing w:line="240" w:lineRule="auto"/>
              <w:rPr>
                <w:rFonts w:ascii="David" w:eastAsia="Times New Roman" w:hAnsi="David" w:cs="David"/>
                <w:color w:val="000000"/>
                <w:sz w:val="24"/>
                <w:szCs w:val="24"/>
              </w:rPr>
            </w:pPr>
            <w:r w:rsidRPr="002344E1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931D7" w14:textId="77777777" w:rsidR="003931E8" w:rsidRPr="002344E1" w:rsidRDefault="003931E8" w:rsidP="002344E1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</w:pPr>
            <w:r w:rsidRPr="002344E1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יהושוע רייכמן (מזרח)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9E7A2" w14:textId="77777777" w:rsidR="003931E8" w:rsidRPr="002344E1" w:rsidRDefault="003931E8" w:rsidP="002344E1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</w:pPr>
            <w:r w:rsidRPr="002344E1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מס' 17,19,23,25,27,29,31,35,39,41,43,45,47</w:t>
            </w:r>
          </w:p>
        </w:tc>
      </w:tr>
      <w:tr w:rsidR="003931E8" w:rsidRPr="002344E1" w14:paraId="2DFD981E" w14:textId="77777777" w:rsidTr="003931E8">
        <w:trPr>
          <w:trHeight w:val="320"/>
        </w:trPr>
        <w:tc>
          <w:tcPr>
            <w:tcW w:w="9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F479D" w14:textId="77777777" w:rsidR="003931E8" w:rsidRPr="002344E1" w:rsidRDefault="003931E8" w:rsidP="002344E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 w:rsidRPr="002344E1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31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B012B" w14:textId="77777777" w:rsidR="003931E8" w:rsidRPr="002344E1" w:rsidRDefault="003931E8" w:rsidP="002344E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2344E1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88BC3" w14:textId="77777777" w:rsidR="003931E8" w:rsidRPr="002344E1" w:rsidRDefault="003931E8" w:rsidP="002344E1">
            <w:pPr>
              <w:bidi/>
              <w:spacing w:line="240" w:lineRule="auto"/>
              <w:rPr>
                <w:rFonts w:ascii="David" w:eastAsia="Times New Roman" w:hAnsi="David" w:cs="David"/>
                <w:color w:val="000000"/>
                <w:sz w:val="24"/>
                <w:szCs w:val="24"/>
              </w:rPr>
            </w:pPr>
            <w:r w:rsidRPr="002344E1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שומרי אמונים (צפון)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69A13" w14:textId="77777777" w:rsidR="003931E8" w:rsidRPr="002344E1" w:rsidRDefault="003931E8" w:rsidP="002344E1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</w:pPr>
            <w:r w:rsidRPr="002344E1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מס' 1,9,11,13</w:t>
            </w:r>
          </w:p>
        </w:tc>
      </w:tr>
    </w:tbl>
    <w:p w14:paraId="48413A88" w14:textId="1D72DD9F" w:rsidR="006F32D3" w:rsidRDefault="006F32D3" w:rsidP="006F32D3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10A6A1A2" w14:textId="17D46FD9" w:rsidR="002344E1" w:rsidRDefault="002344E1" w:rsidP="002344E1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236202E7" w14:textId="77777777" w:rsidR="003931E8" w:rsidRDefault="003931E8" w:rsidP="002344E1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26468AC2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455BD33F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6BAA9A6F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3A2BF81B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1BE4C67D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29E2FDCC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25B86D03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00A517DF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5F61A86B" w14:textId="77777777" w:rsidR="003931E8" w:rsidRDefault="003931E8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</w:rPr>
      </w:pPr>
    </w:p>
    <w:p w14:paraId="29CEB4C7" w14:textId="589175D1" w:rsidR="002344E1" w:rsidRDefault="006122D2" w:rsidP="003931E8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67296" behindDoc="0" locked="0" layoutInCell="1" allowOverlap="1" wp14:anchorId="1A326C3C" wp14:editId="019D5DF3">
            <wp:simplePos x="0" y="0"/>
            <wp:positionH relativeFrom="column">
              <wp:posOffset>46355</wp:posOffset>
            </wp:positionH>
            <wp:positionV relativeFrom="paragraph">
              <wp:posOffset>9965</wp:posOffset>
            </wp:positionV>
            <wp:extent cx="1788502" cy="2499884"/>
            <wp:effectExtent l="0" t="0" r="2540" b="0"/>
            <wp:wrapNone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502" cy="249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44E1">
        <w:rPr>
          <w:rFonts w:cs="David" w:hint="cs"/>
          <w:b/>
          <w:bCs/>
          <w:sz w:val="24"/>
          <w:szCs w:val="24"/>
          <w:u w:val="single"/>
          <w:rtl/>
        </w:rPr>
        <w:t xml:space="preserve">שכונת החומה השלישית </w:t>
      </w:r>
    </w:p>
    <w:tbl>
      <w:tblPr>
        <w:bidiVisual/>
        <w:tblW w:w="5987" w:type="dxa"/>
        <w:tblInd w:w="118" w:type="dxa"/>
        <w:tblLook w:val="04A0" w:firstRow="1" w:lastRow="0" w:firstColumn="1" w:lastColumn="0" w:noHBand="0" w:noVBand="1"/>
      </w:tblPr>
      <w:tblGrid>
        <w:gridCol w:w="1135"/>
        <w:gridCol w:w="1238"/>
        <w:gridCol w:w="1667"/>
        <w:gridCol w:w="1947"/>
      </w:tblGrid>
      <w:tr w:rsidR="003931E8" w:rsidRPr="006122D2" w14:paraId="1F1A299A" w14:textId="77777777" w:rsidTr="003931E8">
        <w:trPr>
          <w:trHeight w:val="937"/>
        </w:trPr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EA8E5"/>
            <w:noWrap/>
            <w:vAlign w:val="center"/>
            <w:hideMark/>
          </w:tcPr>
          <w:p w14:paraId="190B0609" w14:textId="77777777" w:rsidR="003931E8" w:rsidRPr="006122D2" w:rsidRDefault="003931E8" w:rsidP="006122D2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</w:rPr>
            </w:pPr>
            <w:r w:rsidRPr="006122D2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>אזור / שכונה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EA8E5"/>
            <w:vAlign w:val="center"/>
            <w:hideMark/>
          </w:tcPr>
          <w:p w14:paraId="56F33679" w14:textId="77777777" w:rsidR="003931E8" w:rsidRPr="006122D2" w:rsidRDefault="003931E8" w:rsidP="006122D2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6122D2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רחובות המרכיבים כל אזור </w:t>
            </w:r>
          </w:p>
        </w:tc>
        <w:tc>
          <w:tcPr>
            <w:tcW w:w="16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EA8E5"/>
            <w:vAlign w:val="center"/>
            <w:hideMark/>
          </w:tcPr>
          <w:p w14:paraId="4B7DAA6E" w14:textId="11C43392" w:rsidR="003931E8" w:rsidRPr="006122D2" w:rsidRDefault="003931E8" w:rsidP="006122D2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6122D2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רחובות </w:t>
            </w:r>
            <w:r w:rsidRPr="006122D2"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המשתייכי</w:t>
            </w:r>
            <w:r w:rsidRPr="006122D2">
              <w:rPr>
                <w:rFonts w:ascii="David" w:eastAsia="Times New Roman" w:hAnsi="David" w:cs="David" w:hint="eastAsia"/>
                <w:b/>
                <w:bCs/>
                <w:color w:val="000000"/>
                <w:sz w:val="24"/>
                <w:szCs w:val="24"/>
                <w:rtl/>
              </w:rPr>
              <w:t>ם</w:t>
            </w:r>
            <w:r w:rsidRPr="006122D2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 למספר אזורי בחירה </w:t>
            </w:r>
          </w:p>
        </w:tc>
        <w:tc>
          <w:tcPr>
            <w:tcW w:w="194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EA8E5"/>
            <w:vAlign w:val="center"/>
            <w:hideMark/>
          </w:tcPr>
          <w:p w14:paraId="2F001C12" w14:textId="00BF8C62" w:rsidR="003931E8" w:rsidRPr="006122D2" w:rsidRDefault="003931E8" w:rsidP="006122D2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</w:pPr>
            <w:r w:rsidRPr="006122D2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מספרי הבתים </w:t>
            </w:r>
            <w:r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ה</w:t>
            </w:r>
            <w:r w:rsidRPr="006122D2">
              <w:rPr>
                <w:rFonts w:ascii="David" w:eastAsia="Times New Roman" w:hAnsi="David" w:cs="David" w:hint="cs"/>
                <w:b/>
                <w:bCs/>
                <w:color w:val="000000"/>
                <w:sz w:val="24"/>
                <w:szCs w:val="24"/>
                <w:rtl/>
              </w:rPr>
              <w:t>משתייכי</w:t>
            </w:r>
            <w:r w:rsidRPr="006122D2">
              <w:rPr>
                <w:rFonts w:ascii="David" w:eastAsia="Times New Roman" w:hAnsi="David" w:cs="David" w:hint="eastAsia"/>
                <w:b/>
                <w:bCs/>
                <w:color w:val="000000"/>
                <w:sz w:val="24"/>
                <w:szCs w:val="24"/>
                <w:rtl/>
              </w:rPr>
              <w:t>ם</w:t>
            </w:r>
            <w:r w:rsidRPr="006122D2">
              <w:rPr>
                <w:rFonts w:ascii="David" w:eastAsia="Times New Roman" w:hAnsi="David" w:cs="David"/>
                <w:b/>
                <w:bCs/>
                <w:color w:val="000000"/>
                <w:sz w:val="24"/>
                <w:szCs w:val="24"/>
                <w:rtl/>
              </w:rPr>
              <w:t xml:space="preserve"> לאזור הבחירה- אשכולות </w:t>
            </w:r>
          </w:p>
        </w:tc>
      </w:tr>
      <w:tr w:rsidR="003931E8" w:rsidRPr="006122D2" w14:paraId="1722DEE7" w14:textId="77777777" w:rsidTr="003931E8">
        <w:trPr>
          <w:trHeight w:val="922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AB629" w14:textId="77777777" w:rsidR="003931E8" w:rsidRPr="006122D2" w:rsidRDefault="003931E8" w:rsidP="006122D2">
            <w:pPr>
              <w:bidi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 w:rsidRPr="006122D2">
              <w:rPr>
                <w:rFonts w:ascii="Arial" w:eastAsia="Times New Roman" w:hAnsi="Arial" w:cs="Arial"/>
                <w:b/>
                <w:bCs/>
                <w:color w:val="000000"/>
                <w:rtl/>
              </w:rPr>
              <w:t xml:space="preserve">החומה השלישית 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B2C19" w14:textId="77777777" w:rsidR="003931E8" w:rsidRPr="006122D2" w:rsidRDefault="003931E8" w:rsidP="006122D2">
            <w:pPr>
              <w:bidi/>
              <w:spacing w:line="240" w:lineRule="auto"/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</w:pPr>
            <w:r w:rsidRPr="006122D2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סמטת כץ, החומה השלישית, עידו הנביא </w:t>
            </w: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76F75" w14:textId="77777777" w:rsidR="003931E8" w:rsidRPr="006122D2" w:rsidRDefault="003931E8" w:rsidP="006122D2">
            <w:pPr>
              <w:bidi/>
              <w:spacing w:line="240" w:lineRule="auto"/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</w:pPr>
            <w:r w:rsidRPr="006122D2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הנביאים (החלק הצפון מזרחי) </w:t>
            </w:r>
          </w:p>
        </w:tc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B411" w14:textId="77777777" w:rsidR="003931E8" w:rsidRPr="006122D2" w:rsidRDefault="003931E8" w:rsidP="006122D2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</w:pPr>
            <w:r w:rsidRPr="006122D2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מס' 38,32,24</w:t>
            </w:r>
          </w:p>
        </w:tc>
      </w:tr>
      <w:tr w:rsidR="003931E8" w:rsidRPr="006122D2" w14:paraId="662B8E5B" w14:textId="77777777" w:rsidTr="003931E8">
        <w:trPr>
          <w:trHeight w:val="460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E12BE" w14:textId="77777777" w:rsidR="003931E8" w:rsidRPr="006122D2" w:rsidRDefault="003931E8" w:rsidP="006122D2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 w:rsidRPr="006122D2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1E02A" w14:textId="77777777" w:rsidR="003931E8" w:rsidRPr="006122D2" w:rsidRDefault="003931E8" w:rsidP="006122D2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 w:rsidRPr="006122D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15645" w14:textId="77777777" w:rsidR="003931E8" w:rsidRPr="006122D2" w:rsidRDefault="003931E8" w:rsidP="006122D2">
            <w:pPr>
              <w:bidi/>
              <w:spacing w:line="240" w:lineRule="auto"/>
              <w:rPr>
                <w:rFonts w:ascii="David" w:eastAsia="Times New Roman" w:hAnsi="David" w:cs="David"/>
                <w:color w:val="000000"/>
                <w:sz w:val="24"/>
                <w:szCs w:val="24"/>
              </w:rPr>
            </w:pPr>
            <w:r w:rsidRPr="006122D2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חיל ההנדסה (החלק המערבי) </w:t>
            </w:r>
          </w:p>
        </w:tc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75296" w14:textId="77777777" w:rsidR="003931E8" w:rsidRPr="006122D2" w:rsidRDefault="003931E8" w:rsidP="006122D2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</w:pPr>
            <w:r w:rsidRPr="006122D2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מס' 4,8,16,32</w:t>
            </w:r>
          </w:p>
        </w:tc>
      </w:tr>
      <w:tr w:rsidR="003931E8" w:rsidRPr="006122D2" w14:paraId="7C47F4BF" w14:textId="77777777" w:rsidTr="003931E8">
        <w:trPr>
          <w:trHeight w:val="47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01397D" w14:textId="77777777" w:rsidR="003931E8" w:rsidRPr="006122D2" w:rsidRDefault="003931E8" w:rsidP="006122D2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 w:rsidRPr="006122D2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730A0" w14:textId="77777777" w:rsidR="003931E8" w:rsidRPr="006122D2" w:rsidRDefault="003931E8" w:rsidP="006122D2">
            <w:pPr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6122D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66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13727" w14:textId="77777777" w:rsidR="003931E8" w:rsidRPr="006122D2" w:rsidRDefault="003931E8" w:rsidP="006122D2">
            <w:pPr>
              <w:bidi/>
              <w:spacing w:line="240" w:lineRule="auto"/>
              <w:rPr>
                <w:rFonts w:ascii="David" w:eastAsia="Times New Roman" w:hAnsi="David" w:cs="David"/>
                <w:color w:val="000000"/>
                <w:sz w:val="24"/>
                <w:szCs w:val="24"/>
              </w:rPr>
            </w:pPr>
            <w:r w:rsidRPr="006122D2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 xml:space="preserve">שבטי ישראל (החלק המזרחי) </w:t>
            </w:r>
          </w:p>
        </w:tc>
        <w:tc>
          <w:tcPr>
            <w:tcW w:w="194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DA285" w14:textId="77777777" w:rsidR="003931E8" w:rsidRPr="006122D2" w:rsidRDefault="003931E8" w:rsidP="006122D2">
            <w:pPr>
              <w:bidi/>
              <w:spacing w:line="240" w:lineRule="auto"/>
              <w:jc w:val="center"/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</w:pPr>
            <w:r w:rsidRPr="006122D2">
              <w:rPr>
                <w:rFonts w:ascii="David" w:eastAsia="Times New Roman" w:hAnsi="David" w:cs="David"/>
                <w:color w:val="000000"/>
                <w:sz w:val="24"/>
                <w:szCs w:val="24"/>
                <w:rtl/>
              </w:rPr>
              <w:t>מס' 46,48,50,52,54,56</w:t>
            </w:r>
          </w:p>
        </w:tc>
      </w:tr>
    </w:tbl>
    <w:p w14:paraId="7148A219" w14:textId="1981C4D3" w:rsidR="002344E1" w:rsidRPr="00411928" w:rsidRDefault="002344E1" w:rsidP="002344E1">
      <w:pPr>
        <w:bidi/>
        <w:spacing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sectPr w:rsidR="002344E1" w:rsidRPr="00411928" w:rsidSect="006122D2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C5050D" w14:textId="77777777" w:rsidR="00EB1322" w:rsidRDefault="00EB1322" w:rsidP="00246931">
      <w:pPr>
        <w:spacing w:line="240" w:lineRule="auto"/>
      </w:pPr>
      <w:r>
        <w:separator/>
      </w:r>
    </w:p>
  </w:endnote>
  <w:endnote w:type="continuationSeparator" w:id="0">
    <w:p w14:paraId="764C3912" w14:textId="77777777" w:rsidR="00EB1322" w:rsidRDefault="00EB1322" w:rsidP="002469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85E7F" w14:textId="77777777" w:rsidR="00516CF5" w:rsidRDefault="00516CF5">
    <w:pPr>
      <w:pStyle w:val="a7"/>
    </w:pPr>
    <w:r>
      <w:rPr>
        <w:rFonts w:hint="cs"/>
        <w:noProof/>
      </w:rPr>
      <w:drawing>
        <wp:anchor distT="0" distB="0" distL="114300" distR="114300" simplePos="0" relativeHeight="251674624" behindDoc="0" locked="0" layoutInCell="1" allowOverlap="1" wp14:anchorId="08B2B4A5" wp14:editId="4AC8C115">
          <wp:simplePos x="0" y="0"/>
          <wp:positionH relativeFrom="page">
            <wp:align>right</wp:align>
          </wp:positionH>
          <wp:positionV relativeFrom="paragraph">
            <wp:posOffset>-1533525</wp:posOffset>
          </wp:positionV>
          <wp:extent cx="7532472" cy="2141123"/>
          <wp:effectExtent l="0" t="0" r="0" b="0"/>
          <wp:wrapNone/>
          <wp:docPr id="14" name="תמונה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כתובת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472" cy="21411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0992B2" w14:textId="77777777" w:rsidR="00EB1322" w:rsidRDefault="00EB1322" w:rsidP="00246931">
      <w:pPr>
        <w:spacing w:line="240" w:lineRule="auto"/>
      </w:pPr>
      <w:r>
        <w:separator/>
      </w:r>
    </w:p>
  </w:footnote>
  <w:footnote w:type="continuationSeparator" w:id="0">
    <w:p w14:paraId="1AF5D5D6" w14:textId="77777777" w:rsidR="00EB1322" w:rsidRDefault="00EB1322" w:rsidP="002469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7DB72F" w14:textId="77777777" w:rsidR="00516CF5" w:rsidRDefault="00516CF5">
    <w:pPr>
      <w:pStyle w:val="a5"/>
    </w:pPr>
    <w:r>
      <w:rPr>
        <w:rFonts w:hint="cs"/>
        <w:noProof/>
      </w:rPr>
      <w:drawing>
        <wp:anchor distT="0" distB="0" distL="114300" distR="114300" simplePos="0" relativeHeight="251656192" behindDoc="0" locked="0" layoutInCell="1" allowOverlap="1" wp14:anchorId="3D11AB8B" wp14:editId="69EEC970">
          <wp:simplePos x="0" y="0"/>
          <wp:positionH relativeFrom="page">
            <wp:posOffset>28575</wp:posOffset>
          </wp:positionH>
          <wp:positionV relativeFrom="paragraph">
            <wp:posOffset>-449580</wp:posOffset>
          </wp:positionV>
          <wp:extent cx="3257550" cy="1762125"/>
          <wp:effectExtent l="0" t="0" r="0" b="0"/>
          <wp:wrapNone/>
          <wp:docPr id="13" name="תמונה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לוגו חדש.jpg"/>
                  <pic:cNvPicPr/>
                </pic:nvPicPr>
                <pic:blipFill rotWithShape="1">
                  <a:blip r:embed="rId1" cstate="print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42" b="17679"/>
                  <a:stretch/>
                </pic:blipFill>
                <pic:spPr bwMode="auto">
                  <a:xfrm>
                    <a:off x="0" y="0"/>
                    <a:ext cx="3257550" cy="1762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rtl/>
      </w:rPr>
      <w:t>בס"ד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15DDC"/>
    <w:multiLevelType w:val="hybridMultilevel"/>
    <w:tmpl w:val="2912E1EC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E323D2A"/>
    <w:multiLevelType w:val="hybridMultilevel"/>
    <w:tmpl w:val="CE7E3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FF67D42"/>
    <w:multiLevelType w:val="hybridMultilevel"/>
    <w:tmpl w:val="A2B8F0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A2A35"/>
    <w:multiLevelType w:val="hybridMultilevel"/>
    <w:tmpl w:val="0CBA9938"/>
    <w:lvl w:ilvl="0" w:tplc="BF021FF2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972751"/>
    <w:multiLevelType w:val="hybridMultilevel"/>
    <w:tmpl w:val="802A40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EE652B"/>
    <w:multiLevelType w:val="hybridMultilevel"/>
    <w:tmpl w:val="F67203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935406F"/>
    <w:multiLevelType w:val="hybridMultilevel"/>
    <w:tmpl w:val="26E8FB3A"/>
    <w:lvl w:ilvl="0" w:tplc="04090013">
      <w:start w:val="1"/>
      <w:numFmt w:val="hebrew1"/>
      <w:lvlText w:val="%1."/>
      <w:lvlJc w:val="center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7D32D6"/>
    <w:multiLevelType w:val="hybridMultilevel"/>
    <w:tmpl w:val="10B66C38"/>
    <w:lvl w:ilvl="0" w:tplc="3DBA962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047C5C"/>
    <w:multiLevelType w:val="hybridMultilevel"/>
    <w:tmpl w:val="8BDCDB8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7A1302"/>
    <w:multiLevelType w:val="hybridMultilevel"/>
    <w:tmpl w:val="01486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39292A"/>
    <w:multiLevelType w:val="hybridMultilevel"/>
    <w:tmpl w:val="DC623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D81D49"/>
    <w:multiLevelType w:val="hybridMultilevel"/>
    <w:tmpl w:val="27FE92E8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0FE377C"/>
    <w:multiLevelType w:val="hybridMultilevel"/>
    <w:tmpl w:val="90245370"/>
    <w:lvl w:ilvl="0" w:tplc="0409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13">
    <w:nsid w:val="313213D1"/>
    <w:multiLevelType w:val="hybridMultilevel"/>
    <w:tmpl w:val="CBDC32E4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3E35022"/>
    <w:multiLevelType w:val="hybridMultilevel"/>
    <w:tmpl w:val="5B02B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36FD4"/>
    <w:multiLevelType w:val="hybridMultilevel"/>
    <w:tmpl w:val="D206D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E6607B"/>
    <w:multiLevelType w:val="hybridMultilevel"/>
    <w:tmpl w:val="005647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51D1F7A"/>
    <w:multiLevelType w:val="hybridMultilevel"/>
    <w:tmpl w:val="9836C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6E76E1"/>
    <w:multiLevelType w:val="hybridMultilevel"/>
    <w:tmpl w:val="B1C0B246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B850197"/>
    <w:multiLevelType w:val="hybridMultilevel"/>
    <w:tmpl w:val="23106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547A22"/>
    <w:multiLevelType w:val="multilevel"/>
    <w:tmpl w:val="61268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8C55F9"/>
    <w:multiLevelType w:val="hybridMultilevel"/>
    <w:tmpl w:val="C3C4C552"/>
    <w:lvl w:ilvl="0" w:tplc="C82242C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6538A3"/>
    <w:multiLevelType w:val="hybridMultilevel"/>
    <w:tmpl w:val="17E8A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432D8B"/>
    <w:multiLevelType w:val="hybridMultilevel"/>
    <w:tmpl w:val="B18CB616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57EB23A8"/>
    <w:multiLevelType w:val="hybridMultilevel"/>
    <w:tmpl w:val="3D9600B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5">
    <w:nsid w:val="69A6622E"/>
    <w:multiLevelType w:val="hybridMultilevel"/>
    <w:tmpl w:val="95D0E4D4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117511A"/>
    <w:multiLevelType w:val="hybridMultilevel"/>
    <w:tmpl w:val="2C52CDB2"/>
    <w:lvl w:ilvl="0" w:tplc="85E8A4B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4714A4"/>
    <w:multiLevelType w:val="hybridMultilevel"/>
    <w:tmpl w:val="53C4EA7E"/>
    <w:lvl w:ilvl="0" w:tplc="0ED6670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346AD9"/>
    <w:multiLevelType w:val="hybridMultilevel"/>
    <w:tmpl w:val="36FCD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9"/>
  </w:num>
  <w:num w:numId="4">
    <w:abstractNumId w:val="8"/>
  </w:num>
  <w:num w:numId="5">
    <w:abstractNumId w:val="28"/>
  </w:num>
  <w:num w:numId="6">
    <w:abstractNumId w:val="4"/>
  </w:num>
  <w:num w:numId="7">
    <w:abstractNumId w:val="10"/>
  </w:num>
  <w:num w:numId="8">
    <w:abstractNumId w:val="15"/>
  </w:num>
  <w:num w:numId="9">
    <w:abstractNumId w:val="20"/>
  </w:num>
  <w:num w:numId="10">
    <w:abstractNumId w:val="24"/>
  </w:num>
  <w:num w:numId="11">
    <w:abstractNumId w:val="1"/>
  </w:num>
  <w:num w:numId="12">
    <w:abstractNumId w:val="7"/>
  </w:num>
  <w:num w:numId="13">
    <w:abstractNumId w:val="5"/>
  </w:num>
  <w:num w:numId="14">
    <w:abstractNumId w:val="16"/>
  </w:num>
  <w:num w:numId="15">
    <w:abstractNumId w:val="22"/>
  </w:num>
  <w:num w:numId="16">
    <w:abstractNumId w:val="9"/>
  </w:num>
  <w:num w:numId="17">
    <w:abstractNumId w:val="2"/>
  </w:num>
  <w:num w:numId="18">
    <w:abstractNumId w:val="17"/>
  </w:num>
  <w:num w:numId="19">
    <w:abstractNumId w:val="6"/>
  </w:num>
  <w:num w:numId="20">
    <w:abstractNumId w:val="26"/>
  </w:num>
  <w:num w:numId="21">
    <w:abstractNumId w:val="27"/>
  </w:num>
  <w:num w:numId="22">
    <w:abstractNumId w:val="21"/>
  </w:num>
  <w:num w:numId="23">
    <w:abstractNumId w:val="12"/>
  </w:num>
  <w:num w:numId="24">
    <w:abstractNumId w:val="14"/>
  </w:num>
  <w:num w:numId="25">
    <w:abstractNumId w:val="13"/>
  </w:num>
  <w:num w:numId="26">
    <w:abstractNumId w:val="0"/>
  </w:num>
  <w:num w:numId="27">
    <w:abstractNumId w:val="23"/>
  </w:num>
  <w:num w:numId="28">
    <w:abstractNumId w:val="11"/>
  </w:num>
  <w:num w:numId="29">
    <w:abstractNumId w:val="25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265"/>
    <w:rsid w:val="00000A97"/>
    <w:rsid w:val="00012FB6"/>
    <w:rsid w:val="00021CE5"/>
    <w:rsid w:val="00027380"/>
    <w:rsid w:val="00045878"/>
    <w:rsid w:val="00093774"/>
    <w:rsid w:val="00095EDD"/>
    <w:rsid w:val="000C3FC1"/>
    <w:rsid w:val="000D1491"/>
    <w:rsid w:val="000D3446"/>
    <w:rsid w:val="00103641"/>
    <w:rsid w:val="00123917"/>
    <w:rsid w:val="001434D1"/>
    <w:rsid w:val="00150BA5"/>
    <w:rsid w:val="00185947"/>
    <w:rsid w:val="00191260"/>
    <w:rsid w:val="001D6E2B"/>
    <w:rsid w:val="001F3264"/>
    <w:rsid w:val="002268B3"/>
    <w:rsid w:val="002344E1"/>
    <w:rsid w:val="00246931"/>
    <w:rsid w:val="00255DD4"/>
    <w:rsid w:val="0025666A"/>
    <w:rsid w:val="00266E9C"/>
    <w:rsid w:val="0027566F"/>
    <w:rsid w:val="00293807"/>
    <w:rsid w:val="00293FE2"/>
    <w:rsid w:val="002C1444"/>
    <w:rsid w:val="002D499B"/>
    <w:rsid w:val="002D78C0"/>
    <w:rsid w:val="002F5573"/>
    <w:rsid w:val="003931E8"/>
    <w:rsid w:val="003A3D5F"/>
    <w:rsid w:val="003E7705"/>
    <w:rsid w:val="00411928"/>
    <w:rsid w:val="00417034"/>
    <w:rsid w:val="00423328"/>
    <w:rsid w:val="00425773"/>
    <w:rsid w:val="00457D85"/>
    <w:rsid w:val="00496F84"/>
    <w:rsid w:val="004A3B77"/>
    <w:rsid w:val="004F0FE1"/>
    <w:rsid w:val="00516CF5"/>
    <w:rsid w:val="00550BD5"/>
    <w:rsid w:val="005727F4"/>
    <w:rsid w:val="00573BD0"/>
    <w:rsid w:val="005D4369"/>
    <w:rsid w:val="005F1FD3"/>
    <w:rsid w:val="006122D2"/>
    <w:rsid w:val="00613629"/>
    <w:rsid w:val="00625DB6"/>
    <w:rsid w:val="00652F2C"/>
    <w:rsid w:val="00661601"/>
    <w:rsid w:val="00692EE6"/>
    <w:rsid w:val="006D17B2"/>
    <w:rsid w:val="006F32D3"/>
    <w:rsid w:val="006F4D35"/>
    <w:rsid w:val="00730F5A"/>
    <w:rsid w:val="007314BF"/>
    <w:rsid w:val="00737FF7"/>
    <w:rsid w:val="00742BDA"/>
    <w:rsid w:val="00756711"/>
    <w:rsid w:val="00757D5F"/>
    <w:rsid w:val="00764641"/>
    <w:rsid w:val="007850D4"/>
    <w:rsid w:val="007A7748"/>
    <w:rsid w:val="007B19CF"/>
    <w:rsid w:val="007B5CB9"/>
    <w:rsid w:val="00813644"/>
    <w:rsid w:val="00876CA7"/>
    <w:rsid w:val="00882747"/>
    <w:rsid w:val="00887D36"/>
    <w:rsid w:val="00915B09"/>
    <w:rsid w:val="00966FFA"/>
    <w:rsid w:val="009709BA"/>
    <w:rsid w:val="0098768B"/>
    <w:rsid w:val="00987D3A"/>
    <w:rsid w:val="009A7D5B"/>
    <w:rsid w:val="009C4E45"/>
    <w:rsid w:val="009E68BC"/>
    <w:rsid w:val="00A26A36"/>
    <w:rsid w:val="00A3674F"/>
    <w:rsid w:val="00A42924"/>
    <w:rsid w:val="00A62395"/>
    <w:rsid w:val="00A7220A"/>
    <w:rsid w:val="00A72F9B"/>
    <w:rsid w:val="00A9675B"/>
    <w:rsid w:val="00AD3C3A"/>
    <w:rsid w:val="00B1741D"/>
    <w:rsid w:val="00B2056E"/>
    <w:rsid w:val="00B24191"/>
    <w:rsid w:val="00B326D7"/>
    <w:rsid w:val="00B343A0"/>
    <w:rsid w:val="00B629E7"/>
    <w:rsid w:val="00B6709A"/>
    <w:rsid w:val="00B84AE2"/>
    <w:rsid w:val="00C0122C"/>
    <w:rsid w:val="00C03CEC"/>
    <w:rsid w:val="00C24FE3"/>
    <w:rsid w:val="00C34303"/>
    <w:rsid w:val="00C51C33"/>
    <w:rsid w:val="00C67E81"/>
    <w:rsid w:val="00C80636"/>
    <w:rsid w:val="00C8381B"/>
    <w:rsid w:val="00C94912"/>
    <w:rsid w:val="00CA56CC"/>
    <w:rsid w:val="00CC1056"/>
    <w:rsid w:val="00D01AC2"/>
    <w:rsid w:val="00D25255"/>
    <w:rsid w:val="00D575C6"/>
    <w:rsid w:val="00D57DD4"/>
    <w:rsid w:val="00D87EBA"/>
    <w:rsid w:val="00DA6502"/>
    <w:rsid w:val="00DF695E"/>
    <w:rsid w:val="00E10B3A"/>
    <w:rsid w:val="00E31DE3"/>
    <w:rsid w:val="00E475B0"/>
    <w:rsid w:val="00E54E8B"/>
    <w:rsid w:val="00EA57A5"/>
    <w:rsid w:val="00EB1322"/>
    <w:rsid w:val="00EB7C6D"/>
    <w:rsid w:val="00EC4AA9"/>
    <w:rsid w:val="00ED2D5A"/>
    <w:rsid w:val="00EE618F"/>
    <w:rsid w:val="00EE7AD7"/>
    <w:rsid w:val="00EF03A3"/>
    <w:rsid w:val="00F6633A"/>
    <w:rsid w:val="00F75461"/>
    <w:rsid w:val="00F81A44"/>
    <w:rsid w:val="00F91919"/>
    <w:rsid w:val="00FA47A8"/>
    <w:rsid w:val="00FB483D"/>
    <w:rsid w:val="00FC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D1D5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265"/>
    <w:pPr>
      <w:spacing w:after="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CA7"/>
    <w:pPr>
      <w:spacing w:line="240" w:lineRule="auto"/>
    </w:pPr>
    <w:rPr>
      <w:rFonts w:ascii="Tahoma" w:hAnsi="Tahoma" w:cs="Tahoma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rsid w:val="00876CA7"/>
    <w:rPr>
      <w:rFonts w:ascii="Tahoma" w:hAnsi="Tahoma" w:cs="Tahoma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6931"/>
    <w:pPr>
      <w:tabs>
        <w:tab w:val="center" w:pos="4153"/>
        <w:tab w:val="right" w:pos="8306"/>
      </w:tabs>
      <w:bidi/>
      <w:spacing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246931"/>
  </w:style>
  <w:style w:type="paragraph" w:styleId="a7">
    <w:name w:val="footer"/>
    <w:basedOn w:val="a"/>
    <w:link w:val="a8"/>
    <w:uiPriority w:val="99"/>
    <w:unhideWhenUsed/>
    <w:rsid w:val="00246931"/>
    <w:pPr>
      <w:tabs>
        <w:tab w:val="center" w:pos="4153"/>
        <w:tab w:val="right" w:pos="8306"/>
      </w:tabs>
      <w:bidi/>
      <w:spacing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246931"/>
  </w:style>
  <w:style w:type="table" w:styleId="a9">
    <w:name w:val="Table Grid"/>
    <w:basedOn w:val="a1"/>
    <w:uiPriority w:val="59"/>
    <w:rsid w:val="007B1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9675B"/>
    <w:pPr>
      <w:ind w:left="720"/>
      <w:contextualSpacing/>
    </w:pPr>
    <w:rPr>
      <w:rFonts w:ascii="Arial" w:eastAsia="Arial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265"/>
    <w:pPr>
      <w:spacing w:after="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CA7"/>
    <w:pPr>
      <w:spacing w:line="240" w:lineRule="auto"/>
    </w:pPr>
    <w:rPr>
      <w:rFonts w:ascii="Tahoma" w:hAnsi="Tahoma" w:cs="Tahoma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rsid w:val="00876CA7"/>
    <w:rPr>
      <w:rFonts w:ascii="Tahoma" w:hAnsi="Tahoma" w:cs="Tahoma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6931"/>
    <w:pPr>
      <w:tabs>
        <w:tab w:val="center" w:pos="4153"/>
        <w:tab w:val="right" w:pos="8306"/>
      </w:tabs>
      <w:bidi/>
      <w:spacing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246931"/>
  </w:style>
  <w:style w:type="paragraph" w:styleId="a7">
    <w:name w:val="footer"/>
    <w:basedOn w:val="a"/>
    <w:link w:val="a8"/>
    <w:uiPriority w:val="99"/>
    <w:unhideWhenUsed/>
    <w:rsid w:val="00246931"/>
    <w:pPr>
      <w:tabs>
        <w:tab w:val="center" w:pos="4153"/>
        <w:tab w:val="right" w:pos="8306"/>
      </w:tabs>
      <w:bidi/>
      <w:spacing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246931"/>
  </w:style>
  <w:style w:type="table" w:styleId="a9">
    <w:name w:val="Table Grid"/>
    <w:basedOn w:val="a1"/>
    <w:uiPriority w:val="59"/>
    <w:rsid w:val="007B1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9675B"/>
    <w:pPr>
      <w:ind w:left="720"/>
      <w:contextualSpacing/>
    </w:pPr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theme" Target="theme/theme1.xml" /><Relationship Id="rId3" Type="http://schemas.microsoft.com/office/2007/relationships/stylesWithEffects" Target="stylesWithEffects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footer" Target="footer1.xml" /><Relationship Id="rId1" Type="http://schemas.openxmlformats.org/officeDocument/2006/relationships/numbering" Target="numbering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header" Target="header1.xml" /><Relationship Id="rId10" Type="http://schemas.openxmlformats.org/officeDocument/2006/relationships/image" Target="media/image3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 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&#65279;<?xml version="1.0" encoding="utf-8" standalone="yes"?>
<Relationships xmlns="http://schemas.openxmlformats.org/package/2006/relationships"><Relationship Id="rId1" Type="http://schemas.openxmlformats.org/officeDocument/2006/relationships/attachedTemplate" Target="#" TargetMode="External" 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חדש מעודכן</Template>
  <TotalTime>1</TotalTime>
  <Pages>4</Pages>
  <Words>482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2</cp:revision>
  <cp:lastPrinted>2020-08-17T09:32:00Z</cp:lastPrinted>
  <dcterms:created xsi:type="dcterms:W3CDTF">2020-08-18T11:20:00Z</dcterms:created>
  <dcterms:modified xsi:type="dcterms:W3CDTF">2020-08-18T11:20:00Z</dcterms:modified>
</cp:coreProperties>
</file>